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1A66AE" w14:textId="557748CB" w:rsidR="00606B68" w:rsidRDefault="00606B68" w:rsidP="00862955">
      <w:pPr>
        <w:pStyle w:val="BodyText"/>
      </w:pPr>
    </w:p>
    <w:p w14:paraId="50D3A3A0" w14:textId="2601F027" w:rsidR="00F404E5" w:rsidRDefault="00CC3BC7" w:rsidP="00F404E5">
      <w:pPr>
        <w:pStyle w:val="BodyText"/>
        <w:spacing w:before="240"/>
        <w:ind w:left="3240"/>
      </w:pP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6DA352" wp14:editId="2FD963FE">
                <wp:simplePos x="0" y="0"/>
                <wp:positionH relativeFrom="column">
                  <wp:posOffset>2400300</wp:posOffset>
                </wp:positionH>
                <wp:positionV relativeFrom="paragraph">
                  <wp:posOffset>261832</wp:posOffset>
                </wp:positionV>
                <wp:extent cx="1600200" cy="571500"/>
                <wp:effectExtent l="0" t="0" r="0" b="12700"/>
                <wp:wrapNone/>
                <wp:docPr id="2053" name="Text Box 2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289147" w14:textId="77777777" w:rsidR="00D16902" w:rsidRDefault="00D16902" w:rsidP="00862955">
                            <w:pPr>
                              <w:pStyle w:val="Heading2"/>
                            </w:pPr>
                            <w:r>
                              <w:t>Try this!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053" o:spid="_x0000_s1026" type="#_x0000_t202" style="position:absolute;left:0;text-align:left;margin-left:189pt;margin-top:20.6pt;width:126pt;height: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" filled="f" stroked="f">
                <v:textbox inset="0,0,0,0">
                  <w:txbxContent>
                    <w:p w14:paraId="68289147" w14:textId="77777777" w:rsidR="00D16902" w:rsidRDefault="00D16902" w:rsidP="00862955">
                      <w:pPr>
                        <w:pStyle w:val="Heading2"/>
                      </w:pPr>
                      <w:r>
                        <w:t>Try this!</w:t>
                      </w:r>
                    </w:p>
                  </w:txbxContent>
                </v:textbox>
              </v:shape>
            </w:pict>
          </mc:Fallback>
        </mc:AlternateContent>
      </w:r>
    </w:p>
    <w:p w14:paraId="7383B369" w14:textId="53E8D360" w:rsidR="001B49D3" w:rsidRDefault="001B49D3" w:rsidP="00F404E5">
      <w:pPr>
        <w:pStyle w:val="BodyText"/>
        <w:spacing w:before="240"/>
        <w:ind w:left="3240"/>
      </w:pPr>
    </w:p>
    <w:p w14:paraId="30A3D3D5" w14:textId="3C4C00CB" w:rsidR="00F64564" w:rsidRDefault="00471EF6" w:rsidP="004736D9">
      <w:pPr>
        <w:pStyle w:val="BodyText"/>
        <w:tabs>
          <w:tab w:val="left" w:pos="4230"/>
        </w:tabs>
        <w:spacing w:before="240"/>
        <w:ind w:left="3690"/>
      </w:pPr>
      <w:bookmarkStart w:id="0" w:name="_GoBack"/>
      <w:r>
        <w:drawing>
          <wp:anchor distT="0" distB="0" distL="114300" distR="114300" simplePos="0" relativeHeight="251704320" behindDoc="0" locked="0" layoutInCell="1" allowOverlap="1" wp14:anchorId="392FA0C7" wp14:editId="77EF4D46">
            <wp:simplePos x="0" y="0"/>
            <wp:positionH relativeFrom="column">
              <wp:posOffset>0</wp:posOffset>
            </wp:positionH>
            <wp:positionV relativeFrom="paragraph">
              <wp:posOffset>106680</wp:posOffset>
            </wp:positionV>
            <wp:extent cx="1943100" cy="1461770"/>
            <wp:effectExtent l="0" t="0" r="12700" b="11430"/>
            <wp:wrapThrough wrapText="bothSides">
              <wp:wrapPolygon edited="0">
                <wp:start x="0" y="0"/>
                <wp:lineTo x="0" y="21394"/>
                <wp:lineTo x="21459" y="21394"/>
                <wp:lineTo x="21459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cintosh HD:Users:alijackson:Desktop:BwB:Kit Development:SynBio Photos:IMG_0555.jpg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C74E47" wp14:editId="7FA731E2">
                <wp:simplePos x="0" y="0"/>
                <wp:positionH relativeFrom="column">
                  <wp:posOffset>0</wp:posOffset>
                </wp:positionH>
                <wp:positionV relativeFrom="paragraph">
                  <wp:posOffset>106045</wp:posOffset>
                </wp:positionV>
                <wp:extent cx="297180" cy="296545"/>
                <wp:effectExtent l="0" t="0" r="7620" b="8255"/>
                <wp:wrapThrough wrapText="bothSides">
                  <wp:wrapPolygon edited="0">
                    <wp:start x="0" y="0"/>
                    <wp:lineTo x="0" y="20351"/>
                    <wp:lineTo x="20308" y="20351"/>
                    <wp:lineTo x="20308" y="0"/>
                    <wp:lineTo x="0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" cy="296545"/>
                        </a:xfrm>
                        <a:prstGeom prst="rect">
                          <a:avLst/>
                        </a:prstGeom>
                        <a:solidFill>
                          <a:srgbClr val="00A99C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4FCA3D" w14:textId="77777777" w:rsidR="00D16902" w:rsidRPr="008B576E" w:rsidRDefault="00D16902" w:rsidP="00704809">
                            <w:pPr>
                              <w:pStyle w:val="PhotoNumber"/>
                            </w:pPr>
                            <w:r w:rsidRPr="008B576E"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7" type="#_x0000_t202" style="position:absolute;left:0;text-align:left;margin-left:0;margin-top:8.35pt;width:23.4pt;height:23.3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" fillcolor="#00a99c" stroked="f">
                <v:textbox inset="0,0,0,0">
                  <w:txbxContent>
                    <w:p w14:paraId="244FCA3D" w14:textId="77777777" w:rsidR="00D16902" w:rsidRPr="008B576E" w:rsidRDefault="00D16902" w:rsidP="00704809">
                      <w:pPr>
                        <w:pStyle w:val="PhotoNumber"/>
                      </w:pPr>
                      <w:r w:rsidRPr="008B576E">
                        <w:t>1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64564" w:rsidRPr="00F64564">
        <w:t>1.</w:t>
      </w:r>
      <w:r w:rsidR="00F64564">
        <w:t xml:space="preserve">  </w:t>
      </w:r>
      <w:r w:rsidR="00704809">
        <w:t xml:space="preserve">These </w:t>
      </w:r>
      <w:r w:rsidR="008B1A01">
        <w:t xml:space="preserve">cards show </w:t>
      </w:r>
      <w:r w:rsidR="00704809">
        <w:t xml:space="preserve">different foods </w:t>
      </w:r>
      <w:r w:rsidR="008B1A01">
        <w:t xml:space="preserve">made using </w:t>
      </w:r>
      <w:r w:rsidR="008A4910">
        <w:t>bio</w:t>
      </w:r>
      <w:r w:rsidR="008B1A01">
        <w:t>engineering t</w:t>
      </w:r>
      <w:r w:rsidR="001B49D3">
        <w:t>echnologies</w:t>
      </w:r>
      <w:r w:rsidR="00704809">
        <w:t>.</w:t>
      </w:r>
      <w:r w:rsidR="00F404E5" w:rsidRPr="00F404E5">
        <w:t xml:space="preserve"> </w:t>
      </w:r>
      <w:r w:rsidR="001B49D3">
        <w:t xml:space="preserve">Some of these already exist, </w:t>
      </w:r>
      <w:r w:rsidR="00C37045">
        <w:t>while</w:t>
      </w:r>
      <w:r w:rsidR="001B49D3">
        <w:t xml:space="preserve"> </w:t>
      </w:r>
      <w:r w:rsidR="00CC3BC7">
        <w:t>others</w:t>
      </w:r>
      <w:r w:rsidR="001B49D3">
        <w:t xml:space="preserve"> are future possibilities. </w:t>
      </w:r>
    </w:p>
    <w:p w14:paraId="39524496" w14:textId="3AD2517A" w:rsidR="00704809" w:rsidRPr="00F64564" w:rsidRDefault="00CC3BC7" w:rsidP="004736D9">
      <w:pPr>
        <w:pStyle w:val="BodyText"/>
        <w:tabs>
          <w:tab w:val="left" w:pos="4230"/>
        </w:tabs>
        <w:spacing w:before="240"/>
        <w:ind w:left="3690"/>
        <w:rPr>
          <w:i/>
        </w:rPr>
      </w:pPr>
      <w:r>
        <w:t>If you were offered these foods, w</w:t>
      </w:r>
      <w:r w:rsidR="00F404E5" w:rsidRPr="00F404E5">
        <w:t xml:space="preserve">hich </w:t>
      </w:r>
      <w:r>
        <w:t xml:space="preserve">ones </w:t>
      </w:r>
      <w:r w:rsidR="00F404E5" w:rsidRPr="00F404E5">
        <w:t>would you</w:t>
      </w:r>
      <w:r w:rsidR="008B1A01">
        <w:t xml:space="preserve"> choose to</w:t>
      </w:r>
      <w:r w:rsidR="00F404E5" w:rsidRPr="00F404E5">
        <w:t xml:space="preserve"> eat</w:t>
      </w:r>
      <w:r>
        <w:t>?</w:t>
      </w:r>
      <w:r w:rsidR="00F64564">
        <w:t xml:space="preserve"> </w:t>
      </w:r>
      <w:r w:rsidR="00F64564">
        <w:rPr>
          <w:i/>
        </w:rPr>
        <w:t>(Read more about each food on the back of its card!)</w:t>
      </w:r>
    </w:p>
    <w:p w14:paraId="43C0889F" w14:textId="77777777" w:rsidR="00C37045" w:rsidRDefault="00C37045" w:rsidP="004736D9">
      <w:pPr>
        <w:pStyle w:val="BodyText"/>
        <w:tabs>
          <w:tab w:val="left" w:pos="4230"/>
        </w:tabs>
        <w:spacing w:before="240"/>
        <w:ind w:left="3690"/>
      </w:pPr>
    </w:p>
    <w:p w14:paraId="4C460A5C" w14:textId="77777777" w:rsidR="00C37045" w:rsidRDefault="00C37045" w:rsidP="004736D9">
      <w:pPr>
        <w:pStyle w:val="BodyText"/>
        <w:tabs>
          <w:tab w:val="left" w:pos="4230"/>
        </w:tabs>
        <w:spacing w:before="240"/>
        <w:ind w:left="3690"/>
      </w:pPr>
    </w:p>
    <w:p w14:paraId="27E8B1B4" w14:textId="3399B765" w:rsidR="00F64564" w:rsidRDefault="00471EF6" w:rsidP="004736D9">
      <w:pPr>
        <w:pStyle w:val="BodyText"/>
        <w:tabs>
          <w:tab w:val="left" w:pos="4230"/>
        </w:tabs>
        <w:spacing w:before="240" w:after="80"/>
        <w:ind w:left="3690"/>
      </w:pPr>
      <w:r>
        <w:drawing>
          <wp:anchor distT="0" distB="0" distL="114300" distR="114300" simplePos="0" relativeHeight="251707392" behindDoc="0" locked="0" layoutInCell="1" allowOverlap="1" wp14:anchorId="5D654087" wp14:editId="578E058E">
            <wp:simplePos x="0" y="0"/>
            <wp:positionH relativeFrom="column">
              <wp:posOffset>0</wp:posOffset>
            </wp:positionH>
            <wp:positionV relativeFrom="paragraph">
              <wp:posOffset>60325</wp:posOffset>
            </wp:positionV>
            <wp:extent cx="1943100" cy="1463040"/>
            <wp:effectExtent l="0" t="0" r="12700" b="10160"/>
            <wp:wrapThrough wrapText="bothSides">
              <wp:wrapPolygon edited="0">
                <wp:start x="0" y="0"/>
                <wp:lineTo x="0" y="21375"/>
                <wp:lineTo x="21459" y="21375"/>
                <wp:lineTo x="21459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6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B1D7762" wp14:editId="6B3CD227">
                <wp:simplePos x="0" y="0"/>
                <wp:positionH relativeFrom="column">
                  <wp:posOffset>635</wp:posOffset>
                </wp:positionH>
                <wp:positionV relativeFrom="paragraph">
                  <wp:posOffset>60960</wp:posOffset>
                </wp:positionV>
                <wp:extent cx="285750" cy="273685"/>
                <wp:effectExtent l="0" t="0" r="0" b="5715"/>
                <wp:wrapThrough wrapText="bothSides">
                  <wp:wrapPolygon edited="0">
                    <wp:start x="0" y="0"/>
                    <wp:lineTo x="0" y="20046"/>
                    <wp:lineTo x="19200" y="20046"/>
                    <wp:lineTo x="19200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73685"/>
                        </a:xfrm>
                        <a:prstGeom prst="rect">
                          <a:avLst/>
                        </a:prstGeom>
                        <a:solidFill>
                          <a:srgbClr val="00A99C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E4387" w14:textId="77777777" w:rsidR="00D16902" w:rsidRPr="008B576E" w:rsidRDefault="00D16902" w:rsidP="00704809">
                            <w:pPr>
                              <w:pStyle w:val="PhotoNumb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8" type="#_x0000_t202" style="position:absolute;left:0;text-align:left;margin-left:.05pt;margin-top:4.8pt;width:22.5pt;height:21.5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" fillcolor="#00a99c" stroked="f">
                <v:textbox inset="0,0,0,0">
                  <w:txbxContent>
                    <w:p w14:paraId="240E4387" w14:textId="77777777" w:rsidR="00D16902" w:rsidRPr="008B576E" w:rsidRDefault="00D16902" w:rsidP="00704809">
                      <w:pPr>
                        <w:pStyle w:val="PhotoNumber"/>
                      </w:pPr>
                      <w:r>
                        <w:t>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B49D3">
        <w:t>2.  Place each card onto a plate</w:t>
      </w:r>
      <w:r w:rsidR="00C36AE9">
        <w:t xml:space="preserve"> that</w:t>
      </w:r>
      <w:r w:rsidR="004B535F">
        <w:t xml:space="preserve"> best</w:t>
      </w:r>
      <w:r w:rsidR="00C36AE9">
        <w:t xml:space="preserve"> fits your opinion</w:t>
      </w:r>
      <w:r w:rsidR="007103B3">
        <w:t>:</w:t>
      </w:r>
    </w:p>
    <w:p w14:paraId="0BF845E4" w14:textId="165DF753" w:rsidR="00F64564" w:rsidRDefault="007103B3" w:rsidP="004736D9">
      <w:pPr>
        <w:pStyle w:val="BodyText"/>
        <w:tabs>
          <w:tab w:val="left" w:pos="4230"/>
        </w:tabs>
        <w:spacing w:after="80"/>
        <w:ind w:left="3960"/>
      </w:pPr>
      <w:r>
        <w:rPr>
          <w:rFonts w:ascii="Wingdings" w:hAnsi="Wingdings"/>
        </w:rPr>
        <w:t></w:t>
      </w:r>
      <w:r>
        <w:t xml:space="preserve">  </w:t>
      </w:r>
      <w:r w:rsidR="001B49D3">
        <w:t>Would you</w:t>
      </w:r>
      <w:r w:rsidR="001B49D3" w:rsidRPr="00F404E5">
        <w:t xml:space="preserve"> </w:t>
      </w:r>
      <w:r w:rsidR="001B49D3" w:rsidRPr="00704809">
        <w:rPr>
          <w:i/>
        </w:rPr>
        <w:t>Eat it</w:t>
      </w:r>
      <w:r w:rsidR="001B49D3">
        <w:t xml:space="preserve">? </w:t>
      </w:r>
    </w:p>
    <w:p w14:paraId="4C3E4999" w14:textId="677DADF1" w:rsidR="00F64564" w:rsidRDefault="007103B3" w:rsidP="004736D9">
      <w:pPr>
        <w:pStyle w:val="BodyText"/>
        <w:tabs>
          <w:tab w:val="left" w:pos="4230"/>
        </w:tabs>
        <w:spacing w:after="80"/>
        <w:ind w:left="3960"/>
      </w:pPr>
      <w:r>
        <w:rPr>
          <w:rFonts w:ascii="Wingdings" w:hAnsi="Wingdings"/>
        </w:rPr>
        <w:t></w:t>
      </w:r>
      <w:r>
        <w:t xml:space="preserve">  </w:t>
      </w:r>
      <w:r w:rsidR="001B49D3">
        <w:t xml:space="preserve">Would you need to </w:t>
      </w:r>
      <w:r w:rsidR="001B49D3" w:rsidRPr="00704809">
        <w:rPr>
          <w:i/>
        </w:rPr>
        <w:t>Think about it</w:t>
      </w:r>
      <w:r w:rsidR="001B49D3">
        <w:t xml:space="preserve">? </w:t>
      </w:r>
    </w:p>
    <w:p w14:paraId="0F1C08AB" w14:textId="11EAA658" w:rsidR="00F404E5" w:rsidRDefault="007103B3" w:rsidP="004736D9">
      <w:pPr>
        <w:pStyle w:val="BodyText"/>
        <w:tabs>
          <w:tab w:val="left" w:pos="4230"/>
        </w:tabs>
        <w:spacing w:after="0"/>
        <w:ind w:left="3960"/>
      </w:pPr>
      <w:r>
        <w:rPr>
          <w:rFonts w:ascii="Wingdings" w:hAnsi="Wingdings"/>
        </w:rPr>
        <w:t></w:t>
      </w:r>
      <w:r>
        <w:t xml:space="preserve">  </w:t>
      </w:r>
      <w:r w:rsidR="001B49D3">
        <w:t>Or is there</w:t>
      </w:r>
      <w:r w:rsidR="001B49D3" w:rsidRPr="00F404E5">
        <w:t xml:space="preserve"> </w:t>
      </w:r>
      <w:r w:rsidR="001B49D3" w:rsidRPr="00704809">
        <w:rPr>
          <w:i/>
        </w:rPr>
        <w:t>No way</w:t>
      </w:r>
      <w:r w:rsidR="00CC3BC7">
        <w:rPr>
          <w:i/>
        </w:rPr>
        <w:t>!</w:t>
      </w:r>
      <w:r w:rsidR="001B49D3" w:rsidRPr="00F404E5">
        <w:t xml:space="preserve"> you </w:t>
      </w:r>
      <w:r w:rsidR="001B49D3">
        <w:t xml:space="preserve">would </w:t>
      </w:r>
      <w:r w:rsidR="00CC3BC7">
        <w:t>put i</w:t>
      </w:r>
      <w:r w:rsidR="001B49D3">
        <w:t>t into your mouth?</w:t>
      </w:r>
    </w:p>
    <w:p w14:paraId="0E3677E0" w14:textId="08B58E01" w:rsidR="001B49D3" w:rsidRDefault="001B49D3" w:rsidP="001B49D3">
      <w:pPr>
        <w:pStyle w:val="BodyText"/>
        <w:spacing w:before="240"/>
        <w:ind w:left="3240"/>
      </w:pPr>
    </w:p>
    <w:p w14:paraId="1ACCA643" w14:textId="1BBCBA83" w:rsidR="00822F5D" w:rsidRDefault="00822F5D" w:rsidP="00704809">
      <w:pPr>
        <w:pStyle w:val="BodyText"/>
        <w:spacing w:before="240"/>
        <w:ind w:left="3240"/>
      </w:pPr>
    </w:p>
    <w:p w14:paraId="381320DF" w14:textId="0B55CC3C" w:rsidR="00822F5D" w:rsidRPr="00C239D5" w:rsidRDefault="00822F5D" w:rsidP="00862955">
      <w:pPr>
        <w:pStyle w:val="BodyText"/>
      </w:pPr>
    </w:p>
    <w:p w14:paraId="50E0DE42" w14:textId="505A6B02" w:rsidR="00F4654A" w:rsidRDefault="00F4654A" w:rsidP="00745354">
      <w:pPr>
        <w:pStyle w:val="Heading3"/>
      </w:pPr>
    </w:p>
    <w:p w14:paraId="1FAA9782" w14:textId="2990D6F9" w:rsidR="00F404E5" w:rsidRDefault="00554E63">
      <w:pPr>
        <w:rPr>
          <w:rFonts w:ascii="PT Sans" w:eastAsiaTheme="majorEastAsia" w:hAnsi="PT Sans" w:cstheme="majorBidi"/>
          <w:bCs/>
          <w:i/>
          <w:color w:val="00A99C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8581833" wp14:editId="52A52C1E">
                <wp:simplePos x="0" y="0"/>
                <wp:positionH relativeFrom="column">
                  <wp:posOffset>0</wp:posOffset>
                </wp:positionH>
                <wp:positionV relativeFrom="paragraph">
                  <wp:posOffset>1258570</wp:posOffset>
                </wp:positionV>
                <wp:extent cx="1714500" cy="571500"/>
                <wp:effectExtent l="0" t="0" r="12700" b="12700"/>
                <wp:wrapNone/>
                <wp:docPr id="2058" name="Text Box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3472E9" w14:textId="77777777" w:rsidR="00D16902" w:rsidRDefault="00D16902" w:rsidP="00862955">
                            <w:pPr>
                              <w:pStyle w:val="Heading2"/>
                            </w:pPr>
                            <w:r>
                              <w:t>Talk about it…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8" o:spid="_x0000_s1029" type="#_x0000_t202" style="position:absolute;margin-left:0;margin-top:99.1pt;width:135pt;height: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" filled="f" stroked="f">
                <v:textbox inset="0,0,0,0">
                  <w:txbxContent>
                    <w:p w14:paraId="323472E9" w14:textId="77777777" w:rsidR="00D16902" w:rsidRDefault="00D16902" w:rsidP="00862955">
                      <w:pPr>
                        <w:pStyle w:val="Heading2"/>
                      </w:pPr>
                      <w:r>
                        <w:t>Talk about it…</w:t>
                      </w:r>
                    </w:p>
                  </w:txbxContent>
                </v:textbox>
              </v:shape>
            </w:pict>
          </mc:Fallback>
        </mc:AlternateContent>
      </w:r>
      <w:r w:rsidR="009300DA"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6FF1CE8B" wp14:editId="5214F48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7315200" cy="1816100"/>
                <wp:effectExtent l="0" t="0" r="0" b="1270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816100"/>
                        </a:xfrm>
                        <a:prstGeom prst="rect">
                          <a:avLst/>
                        </a:prstGeom>
                        <a:solidFill>
                          <a:srgbClr val="DEEDEA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C3469B" w14:textId="4C30DB4F" w:rsidR="00D16902" w:rsidRPr="00F5327B" w:rsidRDefault="00D16902" w:rsidP="001B49D3">
                            <w:pPr>
                              <w:pStyle w:val="Heading2"/>
                              <w:ind w:left="2790"/>
                              <w:rPr>
                                <w:rFonts w:ascii="Lato Regular" w:hAnsi="Lato Regular"/>
                                <w:b w:val="0"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F5327B">
                              <w:rPr>
                                <w:rFonts w:ascii="Lato Regular" w:hAnsi="Lato Regular"/>
                                <w:b w:val="0"/>
                                <w:color w:val="auto"/>
                                <w:sz w:val="28"/>
                                <w:szCs w:val="28"/>
                              </w:rPr>
                              <w:t>W</w:t>
                            </w:r>
                            <w:r>
                              <w:rPr>
                                <w:rFonts w:ascii="Lato Regular" w:hAnsi="Lato Regular"/>
                                <w:b w:val="0"/>
                                <w:color w:val="auto"/>
                                <w:sz w:val="28"/>
                                <w:szCs w:val="28"/>
                              </w:rPr>
                              <w:t>hy would you be comfortable eating some of these foods? What made you feel cautious about others</w:t>
                            </w:r>
                            <w:r w:rsidRPr="00F5327B">
                              <w:rPr>
                                <w:rFonts w:ascii="Lato Regular" w:hAnsi="Lato Regular"/>
                                <w:b w:val="0"/>
                                <w:color w:val="auto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2D78715E" w14:textId="1353F52E" w:rsidR="00D16902" w:rsidRPr="00F5327B" w:rsidRDefault="00D16902" w:rsidP="001B49D3">
                            <w:pPr>
                              <w:pStyle w:val="BodyText3"/>
                              <w:ind w:left="2790"/>
                              <w:rPr>
                                <w:rFonts w:ascii="Lato Regular" w:eastAsia="Times New Roman" w:hAnsi="Lato Regular" w:cs="Times New Roman"/>
                                <w:sz w:val="28"/>
                                <w:szCs w:val="28"/>
                              </w:rPr>
                            </w:pPr>
                            <w:r w:rsidRPr="00F5327B"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>W</w:t>
                            </w:r>
                            <w:r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>hat kinds of problems are researchers trying to solve w</w:t>
                            </w:r>
                            <w:r w:rsidRPr="00F5327B"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 xml:space="preserve">ith these engineered foods? </w:t>
                            </w:r>
                            <w:r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>What do you like or dislike about their solutions</w:t>
                            </w:r>
                            <w:r w:rsidRPr="00F5327B"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>?</w:t>
                            </w:r>
                            <w:r>
                              <w:rPr>
                                <w:rFonts w:ascii="Lato Regular" w:hAnsi="Lato Regular"/>
                                <w:sz w:val="28"/>
                                <w:szCs w:val="28"/>
                              </w:rPr>
                              <w:t xml:space="preserve"> Can you think of different solutions?</w:t>
                            </w:r>
                          </w:p>
                          <w:p w14:paraId="423FF460" w14:textId="77777777" w:rsidR="00D16902" w:rsidRPr="00704809" w:rsidRDefault="00D16902" w:rsidP="00F404E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E01AB1C" w14:textId="4B9BA0C7" w:rsidR="00D16902" w:rsidRPr="00704809" w:rsidRDefault="00D16902" w:rsidP="001B49D3">
                            <w:pPr>
                              <w:pStyle w:val="BodyText2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74320" tIns="228600" rIns="27432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0" type="#_x0000_t202" style="position:absolute;margin-left:0;margin-top:0;width:8in;height:143pt;z-index:-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bottom;mso-position-vertical-relative:margin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" fillcolor="#deedea" stroked="f">
                <v:textbox inset="21.6pt,18pt,21.6pt,18pt">
                  <w:txbxContent>
                    <w:p w14:paraId="1BC3469B" w14:textId="4C30DB4F" w:rsidR="00D16902" w:rsidRPr="00F5327B" w:rsidRDefault="00D16902" w:rsidP="001B49D3">
                      <w:pPr>
                        <w:pStyle w:val="Heading2"/>
                        <w:ind w:left="2790"/>
                        <w:rPr>
                          <w:rFonts w:ascii="Lato Regular" w:hAnsi="Lato Regular"/>
                          <w:b w:val="0"/>
                          <w:color w:val="auto"/>
                          <w:sz w:val="28"/>
                          <w:szCs w:val="28"/>
                        </w:rPr>
                      </w:pPr>
                      <w:r w:rsidRPr="00F5327B">
                        <w:rPr>
                          <w:rFonts w:ascii="Lato Regular" w:hAnsi="Lato Regular"/>
                          <w:b w:val="0"/>
                          <w:color w:val="auto"/>
                          <w:sz w:val="28"/>
                          <w:szCs w:val="28"/>
                        </w:rPr>
                        <w:t>W</w:t>
                      </w:r>
                      <w:r>
                        <w:rPr>
                          <w:rFonts w:ascii="Lato Regular" w:hAnsi="Lato Regular"/>
                          <w:b w:val="0"/>
                          <w:color w:val="auto"/>
                          <w:sz w:val="28"/>
                          <w:szCs w:val="28"/>
                        </w:rPr>
                        <w:t>hy would you be comfortable eating some of these foods? What made you feel cautious about others</w:t>
                      </w:r>
                      <w:r w:rsidRPr="00F5327B">
                        <w:rPr>
                          <w:rFonts w:ascii="Lato Regular" w:hAnsi="Lato Regular"/>
                          <w:b w:val="0"/>
                          <w:color w:val="auto"/>
                          <w:sz w:val="28"/>
                          <w:szCs w:val="28"/>
                        </w:rPr>
                        <w:t>?</w:t>
                      </w:r>
                    </w:p>
                    <w:p w14:paraId="2D78715E" w14:textId="1353F52E" w:rsidR="00D16902" w:rsidRPr="00F5327B" w:rsidRDefault="00D16902" w:rsidP="001B49D3">
                      <w:pPr>
                        <w:pStyle w:val="BodyText3"/>
                        <w:ind w:left="2790"/>
                        <w:rPr>
                          <w:rFonts w:ascii="Lato Regular" w:eastAsia="Times New Roman" w:hAnsi="Lato Regular" w:cs="Times New Roman"/>
                          <w:sz w:val="28"/>
                          <w:szCs w:val="28"/>
                        </w:rPr>
                      </w:pPr>
                      <w:r w:rsidRPr="00F5327B">
                        <w:rPr>
                          <w:rFonts w:ascii="Lato Regular" w:hAnsi="Lato Regular"/>
                          <w:sz w:val="28"/>
                          <w:szCs w:val="28"/>
                        </w:rPr>
                        <w:t>W</w:t>
                      </w:r>
                      <w:r>
                        <w:rPr>
                          <w:rFonts w:ascii="Lato Regular" w:hAnsi="Lato Regular"/>
                          <w:sz w:val="28"/>
                          <w:szCs w:val="28"/>
                        </w:rPr>
                        <w:t>hat kinds of problems are researchers trying to solve w</w:t>
                      </w:r>
                      <w:r w:rsidRPr="00F5327B">
                        <w:rPr>
                          <w:rFonts w:ascii="Lato Regular" w:hAnsi="Lato Regular"/>
                          <w:sz w:val="28"/>
                          <w:szCs w:val="28"/>
                        </w:rPr>
                        <w:t xml:space="preserve">ith these engineered foods? </w:t>
                      </w:r>
                      <w:r>
                        <w:rPr>
                          <w:rFonts w:ascii="Lato Regular" w:hAnsi="Lato Regular"/>
                          <w:sz w:val="28"/>
                          <w:szCs w:val="28"/>
                        </w:rPr>
                        <w:t>What do you like or dislike about their solutions</w:t>
                      </w:r>
                      <w:r w:rsidRPr="00F5327B">
                        <w:rPr>
                          <w:rFonts w:ascii="Lato Regular" w:hAnsi="Lato Regular"/>
                          <w:sz w:val="28"/>
                          <w:szCs w:val="28"/>
                        </w:rPr>
                        <w:t>?</w:t>
                      </w:r>
                      <w:r>
                        <w:rPr>
                          <w:rFonts w:ascii="Lato Regular" w:hAnsi="Lato Regular"/>
                          <w:sz w:val="28"/>
                          <w:szCs w:val="28"/>
                        </w:rPr>
                        <w:t xml:space="preserve"> Can you think of different solutions?</w:t>
                      </w:r>
                    </w:p>
                    <w:p w14:paraId="423FF460" w14:textId="77777777" w:rsidR="00D16902" w:rsidRPr="00704809" w:rsidRDefault="00D16902" w:rsidP="00F404E5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E01AB1C" w14:textId="4B9BA0C7" w:rsidR="00D16902" w:rsidRPr="00704809" w:rsidRDefault="00D16902" w:rsidP="001B49D3">
                      <w:pPr>
                        <w:pStyle w:val="BodyText2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F404E5">
        <w:rPr>
          <w:b/>
          <w:i/>
          <w:sz w:val="40"/>
          <w:szCs w:val="40"/>
        </w:rPr>
        <w:br w:type="page"/>
      </w:r>
    </w:p>
    <w:p w14:paraId="61138EB1" w14:textId="77777777" w:rsidR="0028633A" w:rsidRPr="0028633A" w:rsidRDefault="0028633A" w:rsidP="0028633A">
      <w:pPr>
        <w:pStyle w:val="Heading3"/>
        <w:rPr>
          <w:b w:val="0"/>
          <w:i/>
          <w:sz w:val="48"/>
          <w:szCs w:val="48"/>
        </w:rPr>
      </w:pPr>
      <w:r w:rsidRPr="0028633A">
        <w:rPr>
          <w:b w:val="0"/>
          <w:i/>
          <w:iCs/>
          <w:sz w:val="48"/>
          <w:szCs w:val="48"/>
        </w:rPr>
        <w:lastRenderedPageBreak/>
        <w:t>Synthetic biologists solve problems by applying engineering principles to the life sciences.</w:t>
      </w:r>
    </w:p>
    <w:p w14:paraId="50279A5E" w14:textId="09CEDCCD" w:rsidR="000A1A73" w:rsidRDefault="000A1A73" w:rsidP="000A1A73"/>
    <w:p w14:paraId="044B8404" w14:textId="77777777" w:rsidR="001B49D3" w:rsidRPr="000A1A73" w:rsidRDefault="001B49D3" w:rsidP="000A1A73"/>
    <w:p w14:paraId="17BC29BF" w14:textId="3BEECA30" w:rsidR="00A96E34" w:rsidRDefault="002E6DE5" w:rsidP="00D21F23">
      <w:pPr>
        <w:pStyle w:val="BodyText3"/>
        <w:spacing w:line="264" w:lineRule="auto"/>
        <w:rPr>
          <w:rFonts w:asciiTheme="majorHAnsi" w:hAnsiTheme="majorHAnsi"/>
        </w:rPr>
      </w:pPr>
      <w:r w:rsidRPr="00DB1767">
        <w:rPr>
          <w:rFonts w:cs="Arial"/>
          <w:b/>
          <w:color w:val="000000"/>
          <w:sz w:val="20"/>
          <w:szCs w:val="20"/>
        </w:rPr>
        <w:drawing>
          <wp:anchor distT="0" distB="365760" distL="228600" distR="228600" simplePos="0" relativeHeight="251711488" behindDoc="0" locked="0" layoutInCell="1" allowOverlap="1" wp14:anchorId="4E716ECB" wp14:editId="08F4C777">
            <wp:simplePos x="0" y="0"/>
            <wp:positionH relativeFrom="column">
              <wp:posOffset>4082415</wp:posOffset>
            </wp:positionH>
            <wp:positionV relativeFrom="paragraph">
              <wp:posOffset>65405</wp:posOffset>
            </wp:positionV>
            <wp:extent cx="2432685" cy="1945640"/>
            <wp:effectExtent l="0" t="0" r="5715" b="10160"/>
            <wp:wrapSquare wrapText="bothSides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://upload.wikimedia.org/wikipedia/commons/8/80/Mosquito_bite_from_Flick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3268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7EC3">
        <w:rPr>
          <w:rFonts w:ascii="Lato Regular" w:hAnsi="Lato Regular"/>
          <w:b/>
          <w:noProof w:val="0"/>
          <w:sz w:val="24"/>
          <w:szCs w:val="24"/>
        </w:rPr>
        <w:t xml:space="preserve">We all have a role in shaping the development </w:t>
      </w:r>
      <w:r w:rsidR="00841484">
        <w:rPr>
          <w:rFonts w:ascii="Lato Regular" w:hAnsi="Lato Regular"/>
          <w:b/>
          <w:noProof w:val="0"/>
          <w:sz w:val="24"/>
          <w:szCs w:val="24"/>
        </w:rPr>
        <w:t xml:space="preserve">and use </w:t>
      </w:r>
      <w:r w:rsidR="00617EC3">
        <w:rPr>
          <w:rFonts w:ascii="Lato Regular" w:hAnsi="Lato Regular"/>
          <w:b/>
          <w:noProof w:val="0"/>
          <w:sz w:val="24"/>
          <w:szCs w:val="24"/>
        </w:rPr>
        <w:t>of new technologies</w:t>
      </w:r>
      <w:r w:rsidR="00C4020F">
        <w:rPr>
          <w:rFonts w:ascii="Lato Regular" w:hAnsi="Lato Regular"/>
          <w:b/>
          <w:noProof w:val="0"/>
          <w:sz w:val="24"/>
          <w:szCs w:val="24"/>
        </w:rPr>
        <w:t xml:space="preserve">. </w:t>
      </w:r>
      <w:r w:rsidR="00C4020F">
        <w:rPr>
          <w:sz w:val="24"/>
          <w:szCs w:val="24"/>
          <w:lang w:bidi="en-US"/>
        </w:rPr>
        <w:t>Many factors can</w:t>
      </w:r>
      <w:r w:rsidR="001B49D3" w:rsidRPr="003A60B7">
        <w:rPr>
          <w:sz w:val="24"/>
          <w:szCs w:val="24"/>
          <w:lang w:bidi="en-US"/>
        </w:rPr>
        <w:t xml:space="preserve"> affect </w:t>
      </w:r>
      <w:r w:rsidR="001B49D3">
        <w:rPr>
          <w:sz w:val="24"/>
          <w:szCs w:val="24"/>
          <w:lang w:bidi="en-US"/>
        </w:rPr>
        <w:t xml:space="preserve">our </w:t>
      </w:r>
      <w:r w:rsidR="00A96E34">
        <w:rPr>
          <w:sz w:val="24"/>
          <w:szCs w:val="24"/>
          <w:lang w:bidi="en-US"/>
        </w:rPr>
        <w:t xml:space="preserve">decisions about </w:t>
      </w:r>
      <w:r w:rsidR="006E075D">
        <w:rPr>
          <w:sz w:val="24"/>
          <w:szCs w:val="24"/>
          <w:lang w:bidi="en-US"/>
        </w:rPr>
        <w:t xml:space="preserve">what foods </w:t>
      </w:r>
      <w:r w:rsidR="00A96E34">
        <w:rPr>
          <w:sz w:val="24"/>
          <w:szCs w:val="24"/>
          <w:lang w:bidi="en-US"/>
        </w:rPr>
        <w:t>we</w:t>
      </w:r>
      <w:r w:rsidR="006E075D">
        <w:rPr>
          <w:sz w:val="24"/>
          <w:szCs w:val="24"/>
          <w:lang w:bidi="en-US"/>
        </w:rPr>
        <w:t xml:space="preserve"> eat</w:t>
      </w:r>
      <w:r w:rsidR="00C4020F">
        <w:rPr>
          <w:sz w:val="24"/>
          <w:szCs w:val="24"/>
          <w:lang w:bidi="en-US"/>
        </w:rPr>
        <w:t>, including</w:t>
      </w:r>
      <w:r w:rsidR="001B49D3">
        <w:rPr>
          <w:sz w:val="24"/>
          <w:szCs w:val="24"/>
          <w:lang w:bidi="en-US"/>
        </w:rPr>
        <w:t xml:space="preserve"> availability,</w:t>
      </w:r>
      <w:r w:rsidR="001B49D3" w:rsidRPr="003A60B7">
        <w:rPr>
          <w:sz w:val="24"/>
          <w:szCs w:val="24"/>
          <w:lang w:bidi="en-US"/>
        </w:rPr>
        <w:t xml:space="preserve"> </w:t>
      </w:r>
      <w:r w:rsidR="001B49D3">
        <w:rPr>
          <w:sz w:val="24"/>
          <w:szCs w:val="24"/>
          <w:lang w:bidi="en-US"/>
        </w:rPr>
        <w:t xml:space="preserve">family </w:t>
      </w:r>
      <w:r>
        <w:rPr>
          <w:sz w:val="24"/>
          <w:szCs w:val="24"/>
          <w:lang w:bidi="en-US"/>
        </w:rPr>
        <w:t xml:space="preserve">and cultural </w:t>
      </w:r>
      <w:r w:rsidR="001B49D3" w:rsidRPr="003A60B7">
        <w:rPr>
          <w:sz w:val="24"/>
          <w:szCs w:val="24"/>
          <w:lang w:bidi="en-US"/>
        </w:rPr>
        <w:t>tradition</w:t>
      </w:r>
      <w:r w:rsidR="001B49D3">
        <w:rPr>
          <w:sz w:val="24"/>
          <w:szCs w:val="24"/>
          <w:lang w:bidi="en-US"/>
        </w:rPr>
        <w:t xml:space="preserve">s, </w:t>
      </w:r>
      <w:r w:rsidR="001B49D3" w:rsidRPr="003A60B7">
        <w:rPr>
          <w:sz w:val="24"/>
          <w:szCs w:val="24"/>
          <w:lang w:bidi="en-US"/>
        </w:rPr>
        <w:t>price, nutritional value, and food safety.</w:t>
      </w:r>
      <w:r w:rsidR="001B49D3" w:rsidRPr="00F4223B">
        <w:rPr>
          <w:rFonts w:asciiTheme="majorHAnsi" w:hAnsiTheme="majorHAnsi"/>
        </w:rPr>
        <w:t xml:space="preserve"> </w:t>
      </w:r>
    </w:p>
    <w:p w14:paraId="65F40D9D" w14:textId="29C660EF" w:rsidR="001B49D3" w:rsidRPr="00F67ECD" w:rsidRDefault="0063608E" w:rsidP="00D21F23">
      <w:pPr>
        <w:pStyle w:val="BodyText3"/>
        <w:spacing w:line="264" w:lineRule="auto"/>
        <w:rPr>
          <w:rFonts w:asciiTheme="majorHAnsi" w:hAnsiTheme="majorHAnsi"/>
        </w:rPr>
      </w:pPr>
      <w:r w:rsidRPr="00C53E07">
        <w:rPr>
          <w:rFonts w:ascii="Lato Regular" w:hAnsi="Lato Regular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BC3ADA8" wp14:editId="777AB871">
                <wp:simplePos x="0" y="0"/>
                <wp:positionH relativeFrom="margin">
                  <wp:posOffset>4114800</wp:posOffset>
                </wp:positionH>
                <wp:positionV relativeFrom="paragraph">
                  <wp:posOffset>1025525</wp:posOffset>
                </wp:positionV>
                <wp:extent cx="2514600" cy="784225"/>
                <wp:effectExtent l="0" t="0" r="0" b="317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78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80241" w14:textId="52FEAE1E" w:rsidR="00D16902" w:rsidRPr="00B16A72" w:rsidRDefault="00D16902" w:rsidP="001B49D3">
                            <w:pPr>
                              <w:pStyle w:val="BodyText3"/>
                              <w:spacing w:after="0"/>
                              <w:ind w:left="0" w:right="0"/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  <w:t>Your decisions about which products to buy can have a big impact on technologies and systems.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09728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1" type="#_x0000_t202" style="position:absolute;left:0;text-align:left;margin-left:324pt;margin-top:80.75pt;width:198pt;height:61.7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" filled="f" stroked="f">
                <v:textbox inset="0,8.64pt,0,0">
                  <w:txbxContent>
                    <w:p w14:paraId="50180241" w14:textId="52FEAE1E" w:rsidR="00D16902" w:rsidRPr="00B16A72" w:rsidRDefault="00D16902" w:rsidP="001B49D3">
                      <w:pPr>
                        <w:pStyle w:val="BodyText3"/>
                        <w:spacing w:after="0"/>
                        <w:ind w:left="0" w:right="0"/>
                        <w:rPr>
                          <w:rFonts w:ascii="Lato Bold" w:hAnsi="Lato Bold"/>
                          <w:sz w:val="20"/>
                          <w:szCs w:val="20"/>
                        </w:rPr>
                      </w:pPr>
                      <w:r>
                        <w:rPr>
                          <w:rFonts w:ascii="Lato Bold" w:hAnsi="Lato Bold"/>
                          <w:sz w:val="20"/>
                          <w:szCs w:val="20"/>
                        </w:rPr>
                        <w:t>Your decisions about which products to buy can have a big impact on technologies and systems.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6E34" w:rsidRPr="00C53E07">
        <w:rPr>
          <w:rFonts w:ascii="Lato Regular" w:hAnsi="Lato Regular"/>
          <w:sz w:val="24"/>
          <w:szCs w:val="24"/>
        </w:rPr>
        <w:t xml:space="preserve">The impact of </w:t>
      </w:r>
      <w:r w:rsidRPr="00C53E07">
        <w:rPr>
          <w:rFonts w:ascii="Lato Regular" w:hAnsi="Lato Regular"/>
          <w:sz w:val="24"/>
          <w:szCs w:val="24"/>
        </w:rPr>
        <w:t>the</w:t>
      </w:r>
      <w:r w:rsidR="00FB022E" w:rsidRPr="00C53E07">
        <w:rPr>
          <w:rFonts w:ascii="Lato Regular" w:hAnsi="Lato Regular"/>
          <w:sz w:val="24"/>
          <w:szCs w:val="24"/>
        </w:rPr>
        <w:t xml:space="preserve"> choices</w:t>
      </w:r>
      <w:r w:rsidRPr="00C53E07">
        <w:rPr>
          <w:rFonts w:ascii="Lato Regular" w:hAnsi="Lato Regular"/>
          <w:sz w:val="24"/>
          <w:szCs w:val="24"/>
        </w:rPr>
        <w:t xml:space="preserve"> we make</w:t>
      </w:r>
      <w:r w:rsidR="00FB022E" w:rsidRPr="00C53E07">
        <w:rPr>
          <w:rFonts w:ascii="Lato Regular" w:hAnsi="Lato Regular"/>
          <w:sz w:val="24"/>
          <w:szCs w:val="24"/>
        </w:rPr>
        <w:t xml:space="preserve"> extends far beyond our shopping carts.</w:t>
      </w:r>
      <w:r w:rsidR="00A96E34" w:rsidRPr="00C53E07">
        <w:rPr>
          <w:rFonts w:ascii="Lato Regular" w:hAnsi="Lato Regular"/>
          <w:sz w:val="24"/>
          <w:szCs w:val="24"/>
        </w:rPr>
        <w:t xml:space="preserve"> </w:t>
      </w:r>
      <w:r w:rsidR="00BC5369" w:rsidRPr="00C53E07">
        <w:rPr>
          <w:rFonts w:ascii="Lato Regular" w:hAnsi="Lato Regular"/>
          <w:noProof w:val="0"/>
          <w:sz w:val="24"/>
          <w:szCs w:val="24"/>
        </w:rPr>
        <w:t>For example, w</w:t>
      </w:r>
      <w:r w:rsidR="002E6DE5" w:rsidRPr="00C53E07">
        <w:rPr>
          <w:rFonts w:ascii="Lato Regular" w:hAnsi="Lato Regular"/>
          <w:noProof w:val="0"/>
          <w:sz w:val="24"/>
          <w:szCs w:val="24"/>
        </w:rPr>
        <w:t>hen lots of people decide to limit carbohydrates or buy organic</w:t>
      </w:r>
      <w:r w:rsidR="00D864EB">
        <w:rPr>
          <w:rFonts w:ascii="Lato Regular" w:hAnsi="Lato Regular"/>
          <w:noProof w:val="0"/>
          <w:sz w:val="24"/>
          <w:szCs w:val="24"/>
        </w:rPr>
        <w:t xml:space="preserve"> products</w:t>
      </w:r>
      <w:r w:rsidR="002E6DE5" w:rsidRPr="00C53E07">
        <w:rPr>
          <w:rFonts w:ascii="Lato Regular" w:hAnsi="Lato Regular"/>
          <w:noProof w:val="0"/>
          <w:sz w:val="24"/>
          <w:szCs w:val="24"/>
        </w:rPr>
        <w:t>, it</w:t>
      </w:r>
      <w:r w:rsidR="002E6DE5">
        <w:rPr>
          <w:rFonts w:ascii="Lato Regular" w:hAnsi="Lato Regular"/>
          <w:noProof w:val="0"/>
          <w:sz w:val="24"/>
          <w:szCs w:val="24"/>
        </w:rPr>
        <w:t xml:space="preserve"> can lead to big changes in the agriculture and food industries.</w:t>
      </w:r>
    </w:p>
    <w:p w14:paraId="6DE23AB3" w14:textId="01BCD159" w:rsidR="004736D9" w:rsidRDefault="002E6DE5" w:rsidP="004736D9">
      <w:pPr>
        <w:pStyle w:val="BodyText3"/>
        <w:spacing w:after="0" w:line="264" w:lineRule="auto"/>
        <w:rPr>
          <w:rFonts w:ascii="Lato Regular" w:hAnsi="Lato Regular"/>
          <w:noProof w:val="0"/>
          <w:sz w:val="24"/>
          <w:szCs w:val="24"/>
        </w:rPr>
      </w:pPr>
      <w:r>
        <w:rPr>
          <w:rFonts w:ascii="Lato Regular" w:hAnsi="Lato Regular"/>
          <w:noProof w:val="0"/>
          <w:sz w:val="24"/>
          <w:szCs w:val="24"/>
        </w:rPr>
        <w:t>Informed consumers can help shape the kinds of products and technologies we develop and use.</w:t>
      </w:r>
      <w:r w:rsidRPr="002E6DE5">
        <w:rPr>
          <w:rFonts w:ascii="Lato Regular" w:hAnsi="Lato Regular"/>
          <w:noProof w:val="0"/>
          <w:sz w:val="24"/>
          <w:szCs w:val="24"/>
        </w:rPr>
        <w:t xml:space="preserve"> </w:t>
      </w:r>
      <w:r>
        <w:rPr>
          <w:rFonts w:ascii="Lato Regular" w:hAnsi="Lato Regular"/>
          <w:noProof w:val="0"/>
          <w:sz w:val="24"/>
          <w:szCs w:val="24"/>
        </w:rPr>
        <w:t xml:space="preserve">In making your own decisions, you can </w:t>
      </w:r>
      <w:r w:rsidR="00554E63">
        <w:rPr>
          <w:rFonts w:ascii="Lato Regular" w:hAnsi="Lato Regular"/>
          <w:noProof w:val="0"/>
          <w:sz w:val="24"/>
          <w:szCs w:val="24"/>
        </w:rPr>
        <w:t>consider</w:t>
      </w:r>
      <w:r>
        <w:rPr>
          <w:rFonts w:ascii="Lato Regular" w:hAnsi="Lato Regular"/>
          <w:noProof w:val="0"/>
          <w:sz w:val="24"/>
          <w:szCs w:val="24"/>
        </w:rPr>
        <w:t xml:space="preserve"> the costs, risks, and benefits of using existing and new technologies.</w:t>
      </w:r>
    </w:p>
    <w:p w14:paraId="25F8B6D6" w14:textId="77777777" w:rsidR="00421A2F" w:rsidRDefault="00421A2F" w:rsidP="00D21F23">
      <w:pPr>
        <w:pStyle w:val="BodyText3"/>
        <w:spacing w:after="0" w:line="264" w:lineRule="auto"/>
        <w:rPr>
          <w:rFonts w:ascii="Lato Regular" w:hAnsi="Lato Regular"/>
          <w:noProof w:val="0"/>
          <w:sz w:val="24"/>
          <w:szCs w:val="24"/>
        </w:rPr>
      </w:pPr>
    </w:p>
    <w:p w14:paraId="0E8F4EC7" w14:textId="1DCA38F6" w:rsidR="001B49D3" w:rsidRPr="002E6DE5" w:rsidRDefault="001B49D3" w:rsidP="00D21F23">
      <w:pPr>
        <w:pStyle w:val="BodyText3"/>
        <w:spacing w:line="264" w:lineRule="auto"/>
        <w:rPr>
          <w:b/>
          <w:sz w:val="24"/>
          <w:szCs w:val="24"/>
          <w:lang w:bidi="en-US"/>
        </w:rPr>
      </w:pPr>
      <w:r w:rsidRPr="00C51B22">
        <w:rPr>
          <w:b/>
          <w:sz w:val="24"/>
          <w:szCs w:val="24"/>
          <w:lang w:bidi="en-US"/>
        </w:rPr>
        <w:t>Synthetic biology</w:t>
      </w:r>
      <w:r w:rsidRPr="00F83A71">
        <w:rPr>
          <w:b/>
          <w:sz w:val="24"/>
          <w:szCs w:val="24"/>
          <w:lang w:bidi="en-US"/>
        </w:rPr>
        <w:t xml:space="preserve"> </w:t>
      </w:r>
      <w:r w:rsidR="00F83A71" w:rsidRPr="00F83A71">
        <w:rPr>
          <w:b/>
          <w:sz w:val="24"/>
          <w:szCs w:val="24"/>
          <w:lang w:bidi="en-US"/>
        </w:rPr>
        <w:t>may provide solutions to problems in areas such as</w:t>
      </w:r>
      <w:r w:rsidR="00F83A71">
        <w:rPr>
          <w:b/>
          <w:sz w:val="24"/>
          <w:szCs w:val="24"/>
          <w:lang w:bidi="en-US"/>
        </w:rPr>
        <w:t xml:space="preserve"> food security,</w:t>
      </w:r>
      <w:r w:rsidR="00F83A71" w:rsidRPr="00F83A71">
        <w:rPr>
          <w:b/>
          <w:sz w:val="24"/>
          <w:szCs w:val="24"/>
          <w:lang w:bidi="en-US"/>
        </w:rPr>
        <w:t xml:space="preserve"> healthcare, energy, and the environment</w:t>
      </w:r>
      <w:r w:rsidR="00617EC3" w:rsidRPr="00F83A71">
        <w:rPr>
          <w:b/>
          <w:sz w:val="24"/>
          <w:szCs w:val="24"/>
          <w:lang w:bidi="en-US"/>
        </w:rPr>
        <w:t xml:space="preserve">. </w:t>
      </w:r>
      <w:r w:rsidR="002E6DE5" w:rsidRPr="00F83A71">
        <w:rPr>
          <w:rFonts w:ascii="Lato Regular" w:hAnsi="Lato Regular"/>
          <w:noProof w:val="0"/>
          <w:sz w:val="24"/>
          <w:szCs w:val="24"/>
        </w:rPr>
        <w:t>It</w:t>
      </w:r>
      <w:r w:rsidR="002E6DE5">
        <w:rPr>
          <w:rFonts w:ascii="Lato Regular" w:hAnsi="Lato Regular"/>
          <w:noProof w:val="0"/>
          <w:sz w:val="24"/>
          <w:szCs w:val="24"/>
        </w:rPr>
        <w:t xml:space="preserve"> may seem surprising to</w:t>
      </w:r>
      <w:r w:rsidR="002E6DE5">
        <w:rPr>
          <w:sz w:val="24"/>
          <w:szCs w:val="24"/>
          <w:lang w:bidi="en-US"/>
        </w:rPr>
        <w:t xml:space="preserve"> think</w:t>
      </w:r>
      <w:r>
        <w:rPr>
          <w:sz w:val="24"/>
          <w:szCs w:val="24"/>
          <w:lang w:bidi="en-US"/>
        </w:rPr>
        <w:t xml:space="preserve"> about foods as technologies, </w:t>
      </w:r>
      <w:r>
        <w:rPr>
          <w:rFonts w:ascii="Lato Regular" w:hAnsi="Lato Regular"/>
          <w:noProof w:val="0"/>
          <w:sz w:val="24"/>
          <w:szCs w:val="24"/>
        </w:rPr>
        <w:t xml:space="preserve">but </w:t>
      </w:r>
      <w:r>
        <w:rPr>
          <w:sz w:val="24"/>
          <w:szCs w:val="24"/>
        </w:rPr>
        <w:t>s</w:t>
      </w:r>
      <w:r w:rsidR="003D67BA" w:rsidRPr="003A60B7">
        <w:rPr>
          <w:sz w:val="24"/>
          <w:szCs w:val="24"/>
        </w:rPr>
        <w:t>ince the beginning of agricult</w:t>
      </w:r>
      <w:r w:rsidR="003D67BA" w:rsidRPr="005E426F">
        <w:rPr>
          <w:sz w:val="24"/>
          <w:szCs w:val="24"/>
        </w:rPr>
        <w:t xml:space="preserve">ure, </w:t>
      </w:r>
      <w:r w:rsidR="00F83A71" w:rsidRPr="005E426F">
        <w:rPr>
          <w:sz w:val="24"/>
          <w:szCs w:val="24"/>
        </w:rPr>
        <w:t>people</w:t>
      </w:r>
      <w:r w:rsidR="003D67BA" w:rsidRPr="005E426F">
        <w:rPr>
          <w:sz w:val="24"/>
          <w:szCs w:val="24"/>
        </w:rPr>
        <w:t xml:space="preserve"> have been modifying </w:t>
      </w:r>
      <w:r w:rsidR="00E1310C" w:rsidRPr="005E426F">
        <w:rPr>
          <w:sz w:val="24"/>
          <w:szCs w:val="24"/>
        </w:rPr>
        <w:t>plants and animals to</w:t>
      </w:r>
      <w:r w:rsidR="003D67BA" w:rsidRPr="003A60B7">
        <w:rPr>
          <w:sz w:val="24"/>
          <w:szCs w:val="24"/>
        </w:rPr>
        <w:t xml:space="preserve"> </w:t>
      </w:r>
      <w:r w:rsidR="008D685C">
        <w:rPr>
          <w:sz w:val="24"/>
          <w:szCs w:val="24"/>
        </w:rPr>
        <w:t>make better-</w:t>
      </w:r>
      <w:r w:rsidR="003D67BA" w:rsidRPr="003A60B7">
        <w:rPr>
          <w:sz w:val="24"/>
          <w:szCs w:val="24"/>
        </w:rPr>
        <w:t>tasting, more nutriti</w:t>
      </w:r>
      <w:r w:rsidR="00C559BA">
        <w:rPr>
          <w:sz w:val="24"/>
          <w:szCs w:val="24"/>
        </w:rPr>
        <w:t>ous, and more resilie</w:t>
      </w:r>
      <w:r w:rsidR="003D67BA" w:rsidRPr="003A60B7">
        <w:rPr>
          <w:sz w:val="24"/>
          <w:szCs w:val="24"/>
        </w:rPr>
        <w:t>nt foods.</w:t>
      </w:r>
    </w:p>
    <w:p w14:paraId="1F98224E" w14:textId="67B501B4" w:rsidR="00620BF0" w:rsidRDefault="00F83A71" w:rsidP="00D21F23">
      <w:pPr>
        <w:pStyle w:val="BodyText3"/>
        <w:spacing w:line="264" w:lineRule="auto"/>
        <w:rPr>
          <w:rFonts w:ascii="Lato Regular" w:hAnsi="Lato Regular"/>
          <w:sz w:val="24"/>
          <w:szCs w:val="24"/>
        </w:rPr>
      </w:pPr>
      <w:r>
        <w:rPr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60F50ADF" wp14:editId="38A6D49A">
            <wp:simplePos x="0" y="0"/>
            <wp:positionH relativeFrom="column">
              <wp:posOffset>459105</wp:posOffset>
            </wp:positionH>
            <wp:positionV relativeFrom="paragraph">
              <wp:posOffset>34925</wp:posOffset>
            </wp:positionV>
            <wp:extent cx="2857500" cy="1896745"/>
            <wp:effectExtent l="0" t="0" r="12700" b="825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ock-photo-21796502-ear-of-corn-in-the-sky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7BA" w:rsidRPr="003A60B7">
        <w:rPr>
          <w:sz w:val="24"/>
          <w:szCs w:val="24"/>
        </w:rPr>
        <w:t xml:space="preserve"> 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Some people think that </w:t>
      </w:r>
      <w:r w:rsidR="008D685C">
        <w:rPr>
          <w:rFonts w:ascii="Lato Regular" w:eastAsia="Times New Roman" w:hAnsi="Lato Regular" w:cs="Times New Roman"/>
          <w:sz w:val="24"/>
          <w:szCs w:val="24"/>
        </w:rPr>
        <w:t>new food technologies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 will help us feed the wor</w:t>
      </w:r>
      <w:r w:rsidR="008D685C">
        <w:rPr>
          <w:rFonts w:ascii="Lato Regular" w:eastAsia="Times New Roman" w:hAnsi="Lato Regular" w:cs="Times New Roman"/>
          <w:sz w:val="24"/>
          <w:szCs w:val="24"/>
        </w:rPr>
        <w:t>ld’s growing human population. O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thers </w:t>
      </w:r>
      <w:r w:rsidR="008D685C">
        <w:rPr>
          <w:rFonts w:ascii="Lato Regular" w:eastAsia="Times New Roman" w:hAnsi="Lato Regular" w:cs="Times New Roman"/>
          <w:sz w:val="24"/>
          <w:szCs w:val="24"/>
        </w:rPr>
        <w:t>think we can find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 alternative solutions</w:t>
      </w:r>
      <w:r w:rsidR="008D685C">
        <w:rPr>
          <w:rFonts w:ascii="Lato Regular" w:eastAsia="Times New Roman" w:hAnsi="Lato Regular" w:cs="Times New Roman"/>
          <w:sz w:val="24"/>
          <w:szCs w:val="24"/>
        </w:rPr>
        <w:t>,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 </w:t>
      </w:r>
      <w:r w:rsidR="001B49D3">
        <w:rPr>
          <w:rFonts w:ascii="Lato Regular" w:eastAsia="Times New Roman" w:hAnsi="Lato Regular" w:cs="Times New Roman"/>
          <w:sz w:val="24"/>
          <w:szCs w:val="24"/>
        </w:rPr>
        <w:t>such as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 </w:t>
      </w:r>
      <w:r w:rsidR="008D685C">
        <w:rPr>
          <w:rFonts w:ascii="Lato Regular" w:eastAsia="Times New Roman" w:hAnsi="Lato Regular" w:cs="Times New Roman"/>
          <w:sz w:val="24"/>
          <w:szCs w:val="24"/>
        </w:rPr>
        <w:t>decreasing</w:t>
      </w:r>
      <w:r w:rsidR="00556D1D">
        <w:rPr>
          <w:rFonts w:ascii="Lato Regular" w:eastAsia="Times New Roman" w:hAnsi="Lato Regular" w:cs="Times New Roman"/>
          <w:sz w:val="24"/>
          <w:szCs w:val="24"/>
        </w:rPr>
        <w:t xml:space="preserve"> food waste. </w:t>
      </w:r>
      <w:r w:rsidR="00620BF0" w:rsidRPr="00FD41E0">
        <w:rPr>
          <w:rFonts w:ascii="Lato Regular" w:hAnsi="Lato Regular"/>
          <w:sz w:val="24"/>
          <w:szCs w:val="24"/>
        </w:rPr>
        <w:t>It’s important</w:t>
      </w:r>
      <w:r w:rsidR="0063608E">
        <w:rPr>
          <w:rFonts w:ascii="Lato Regular" w:hAnsi="Lato Regular"/>
          <w:sz w:val="24"/>
          <w:szCs w:val="24"/>
        </w:rPr>
        <w:t xml:space="preserve"> for all of us</w:t>
      </w:r>
      <w:r w:rsidR="00620BF0" w:rsidRPr="00FD41E0">
        <w:rPr>
          <w:rFonts w:ascii="Lato Regular" w:hAnsi="Lato Regular"/>
          <w:sz w:val="24"/>
          <w:szCs w:val="24"/>
        </w:rPr>
        <w:t xml:space="preserve"> to think ahead and to </w:t>
      </w:r>
      <w:r w:rsidR="00965C6F">
        <w:rPr>
          <w:rFonts w:ascii="Lato Regular" w:hAnsi="Lato Regular"/>
          <w:sz w:val="24"/>
          <w:szCs w:val="24"/>
        </w:rPr>
        <w:t>talk</w:t>
      </w:r>
      <w:r w:rsidR="00620BF0" w:rsidRPr="00FD41E0">
        <w:rPr>
          <w:rFonts w:ascii="Lato Regular" w:hAnsi="Lato Regular"/>
          <w:sz w:val="24"/>
          <w:szCs w:val="24"/>
        </w:rPr>
        <w:t xml:space="preserve"> about new and emerging technologies as th</w:t>
      </w:r>
      <w:r w:rsidR="00620BF0">
        <w:rPr>
          <w:rFonts w:ascii="Lato Regular" w:hAnsi="Lato Regular"/>
          <w:sz w:val="24"/>
          <w:szCs w:val="24"/>
        </w:rPr>
        <w:t xml:space="preserve">ey are developed and </w:t>
      </w:r>
      <w:r w:rsidR="004D2DAB">
        <w:rPr>
          <w:rFonts w:ascii="Lato Regular" w:hAnsi="Lato Regular"/>
          <w:sz w:val="24"/>
          <w:szCs w:val="24"/>
        </w:rPr>
        <w:t>used</w:t>
      </w:r>
      <w:r w:rsidR="00620BF0" w:rsidRPr="00FD41E0">
        <w:rPr>
          <w:rFonts w:ascii="Lato Regular" w:hAnsi="Lato Regular"/>
          <w:sz w:val="24"/>
          <w:szCs w:val="24"/>
        </w:rPr>
        <w:t>.</w:t>
      </w:r>
    </w:p>
    <w:p w14:paraId="77BCA060" w14:textId="60749639" w:rsidR="000C3DEA" w:rsidRDefault="000C3DEA" w:rsidP="00FD41E0">
      <w:pPr>
        <w:pStyle w:val="BodyText3"/>
        <w:rPr>
          <w:rFonts w:ascii="Lato Regular" w:hAnsi="Lato Regular"/>
          <w:sz w:val="24"/>
          <w:szCs w:val="24"/>
        </w:rPr>
      </w:pPr>
    </w:p>
    <w:p w14:paraId="1A617F09" w14:textId="73B3EE75" w:rsidR="000C3DEA" w:rsidRDefault="00D62A14" w:rsidP="00FD41E0">
      <w:pPr>
        <w:pStyle w:val="BodyText3"/>
        <w:rPr>
          <w:rFonts w:ascii="Lato Regular" w:hAnsi="Lato Regular"/>
          <w:sz w:val="24"/>
          <w:szCs w:val="24"/>
        </w:rPr>
      </w:pPr>
      <w:r w:rsidRPr="003A60B7">
        <w:rPr>
          <w:rFonts w:ascii="Lato Regular" w:hAnsi="Lato Regular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7CC4DC" wp14:editId="58CFF1F8">
                <wp:simplePos x="0" y="0"/>
                <wp:positionH relativeFrom="margin">
                  <wp:posOffset>457200</wp:posOffset>
                </wp:positionH>
                <wp:positionV relativeFrom="paragraph">
                  <wp:posOffset>124460</wp:posOffset>
                </wp:positionV>
                <wp:extent cx="2857500" cy="914400"/>
                <wp:effectExtent l="0" t="0" r="1270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AC0B8" w14:textId="4722A83D" w:rsidR="009300DA" w:rsidRPr="00B16A72" w:rsidRDefault="009300DA" w:rsidP="00556D1D">
                            <w:pPr>
                              <w:pStyle w:val="BodyText3"/>
                              <w:spacing w:after="0"/>
                              <w:ind w:left="0" w:right="0"/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  <w:t>People have been using selective breeding to improve plants and animals for thousands of ye</w:t>
                            </w:r>
                            <w:r w:rsidR="00C53E07"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  <w:t>ars. More recently, we have begun</w:t>
                            </w:r>
                            <w:r>
                              <w:rPr>
                                <w:rFonts w:ascii="Lato Bold" w:hAnsi="Lato Bold"/>
                                <w:sz w:val="20"/>
                                <w:szCs w:val="20"/>
                              </w:rPr>
                              <w:t xml:space="preserve"> using genetic engineering and synthetic biology.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09728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2" type="#_x0000_t202" style="position:absolute;left:0;text-align:left;margin-left:36pt;margin-top:9.8pt;width:225pt;height:1in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" filled="f" stroked="f">
                <v:textbox inset="0,8.64pt,0,0">
                  <w:txbxContent>
                    <w:p w14:paraId="220AC0B8" w14:textId="4722A83D" w:rsidR="009300DA" w:rsidRPr="00B16A72" w:rsidRDefault="009300DA" w:rsidP="00556D1D">
                      <w:pPr>
                        <w:pStyle w:val="BodyText3"/>
                        <w:spacing w:after="0"/>
                        <w:ind w:left="0" w:right="0"/>
                        <w:rPr>
                          <w:rFonts w:ascii="Lato Bold" w:hAnsi="Lato Bold"/>
                          <w:sz w:val="20"/>
                          <w:szCs w:val="20"/>
                        </w:rPr>
                      </w:pPr>
                      <w:r>
                        <w:rPr>
                          <w:rFonts w:ascii="Lato Bold" w:hAnsi="Lato Bold"/>
                          <w:sz w:val="20"/>
                          <w:szCs w:val="20"/>
                        </w:rPr>
                        <w:t>People have been using selective breeding to improve plants and animals for thousands of ye</w:t>
                      </w:r>
                      <w:r w:rsidR="00C53E07">
                        <w:rPr>
                          <w:rFonts w:ascii="Lato Bold" w:hAnsi="Lato Bold"/>
                          <w:sz w:val="20"/>
                          <w:szCs w:val="20"/>
                        </w:rPr>
                        <w:t>ars. More recently, we have begun</w:t>
                      </w:r>
                      <w:r>
                        <w:rPr>
                          <w:rFonts w:ascii="Lato Bold" w:hAnsi="Lato Bold"/>
                          <w:sz w:val="20"/>
                          <w:szCs w:val="20"/>
                        </w:rPr>
                        <w:t xml:space="preserve"> using genetic engineering and synthetic biology.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0C3DEA" w:rsidSect="00C53E07">
      <w:footerReference w:type="default" r:id="rId13"/>
      <w:headerReference w:type="first" r:id="rId14"/>
      <w:pgSz w:w="12240" w:h="15840"/>
      <w:pgMar w:top="720" w:right="720" w:bottom="360" w:left="720" w:header="576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4C84FE" w14:textId="77777777" w:rsidR="00D16902" w:rsidRDefault="00D16902" w:rsidP="00C641C0">
      <w:r>
        <w:separator/>
      </w:r>
    </w:p>
  </w:endnote>
  <w:endnote w:type="continuationSeparator" w:id="0">
    <w:p w14:paraId="7D4348A9" w14:textId="77777777" w:rsidR="00D16902" w:rsidRDefault="00D16902" w:rsidP="00C641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PT Sans">
    <w:panose1 w:val="020B0503020203020204"/>
    <w:charset w:val="00"/>
    <w:family w:val="auto"/>
    <w:pitch w:val="variable"/>
    <w:sig w:usb0="A00002EF" w:usb1="5000204B" w:usb2="00000000" w:usb3="00000000" w:csb0="00000097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Lato Regular">
    <w:panose1 w:val="020F0502020204030203"/>
    <w:charset w:val="00"/>
    <w:family w:val="auto"/>
    <w:pitch w:val="variable"/>
    <w:sig w:usb0="A00000AF" w:usb1="5000604B" w:usb2="00000000" w:usb3="00000000" w:csb0="00000093" w:csb1="00000000"/>
  </w:font>
  <w:font w:name="PT Sans Narrow">
    <w:panose1 w:val="020B0506020203020204"/>
    <w:charset w:val="00"/>
    <w:family w:val="auto"/>
    <w:pitch w:val="variable"/>
    <w:sig w:usb0="A00002EF" w:usb1="5000204B" w:usb2="00000000" w:usb3="00000000" w:csb0="00000097" w:csb1="00000000"/>
  </w:font>
  <w:font w:name="Lato">
    <w:altName w:val="Lato Regular"/>
    <w:charset w:val="00"/>
    <w:family w:val="swiss"/>
    <w:pitch w:val="variable"/>
    <w:sig w:usb0="A00000AF" w:usb1="5000604B" w:usb2="00000000" w:usb3="00000000" w:csb0="00000093" w:csb1="00000000"/>
  </w:font>
  <w:font w:name="Lato Bold">
    <w:panose1 w:val="020F0802020204030203"/>
    <w:charset w:val="00"/>
    <w:family w:val="auto"/>
    <w:pitch w:val="variable"/>
    <w:sig w:usb0="A00000AF" w:usb1="5000604B" w:usb2="00000000" w:usb3="00000000" w:csb0="00000093" w:csb1="00000000"/>
  </w:font>
  <w:font w:name="Lato Black">
    <w:panose1 w:val="020F0A02020204030203"/>
    <w:charset w:val="00"/>
    <w:family w:val="auto"/>
    <w:pitch w:val="variable"/>
    <w:sig w:usb0="A00000AF" w:usb1="5000604B" w:usb2="00000000" w:usb3="00000000" w:csb0="0000009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A8AD92" w14:textId="77777777" w:rsidR="00D16902" w:rsidRPr="00520848" w:rsidRDefault="00D16902" w:rsidP="00520848">
    <w:pPr>
      <w:pStyle w:val="Footer"/>
    </w:pPr>
    <w:r w:rsidRPr="00520848">
      <mc:AlternateContent>
        <mc:Choice Requires="wps">
          <w:drawing>
            <wp:anchor distT="0" distB="0" distL="114300" distR="114300" simplePos="0" relativeHeight="251660288" behindDoc="1" locked="0" layoutInCell="1" allowOverlap="1" wp14:anchorId="0CFB0AC7" wp14:editId="15D93DCE">
              <wp:simplePos x="0" y="0"/>
              <wp:positionH relativeFrom="page">
                <wp:align>center</wp:align>
              </wp:positionH>
              <wp:positionV relativeFrom="page">
                <wp:posOffset>9601200</wp:posOffset>
              </wp:positionV>
              <wp:extent cx="7086600" cy="228600"/>
              <wp:effectExtent l="0" t="0" r="0" b="0"/>
              <wp:wrapNone/>
              <wp:docPr id="8" name="Rectangl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86600" cy="228600"/>
                      </a:xfrm>
                      <a:prstGeom prst="rect">
                        <a:avLst/>
                      </a:prstGeom>
                      <a:solidFill>
                        <a:srgbClr val="00A99C"/>
                      </a:solidFill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0;margin-top:756pt;width:558pt;height:18pt;z-index:-2516561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" fillcolor="#00a99c" stroked="f">
              <w10:wrap anchorx="page" anchory="page"/>
            </v:rect>
          </w:pict>
        </mc:Fallback>
      </mc:AlternateContent>
    </w:r>
    <w:r w:rsidRPr="00520848">
      <w:t>buildingwithbiology.org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B6E155" w14:textId="77777777" w:rsidR="00D16902" w:rsidRDefault="00D16902" w:rsidP="00C641C0">
      <w:r>
        <w:separator/>
      </w:r>
    </w:p>
  </w:footnote>
  <w:footnote w:type="continuationSeparator" w:id="0">
    <w:p w14:paraId="4E5DDA34" w14:textId="77777777" w:rsidR="00D16902" w:rsidRDefault="00D16902" w:rsidP="00C641C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F28080" w14:textId="62FD75FA" w:rsidR="00D16902" w:rsidRDefault="00D16902" w:rsidP="00763676">
    <w:pPr>
      <w:pStyle w:val="Header"/>
    </w:pPr>
    <w:r w:rsidRPr="00507AE0">
      <w:rPr>
        <w:noProof/>
      </w:rPr>
      <w:drawing>
        <wp:anchor distT="0" distB="0" distL="114300" distR="114300" simplePos="0" relativeHeight="251659264" behindDoc="1" locked="0" layoutInCell="1" allowOverlap="1" wp14:anchorId="4A24B336" wp14:editId="7CFBEFB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1243258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ctivity_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243258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Bio Bistro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74619E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2D4C237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5094AAF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AE3CBC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8F342A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CE1CBDF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66AAF42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BF90999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88E2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3E0244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847877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5F1B6145"/>
    <w:multiLevelType w:val="hybridMultilevel"/>
    <w:tmpl w:val="49001800"/>
    <w:lvl w:ilvl="0" w:tplc="96B2B67C">
      <w:start w:val="1"/>
      <w:numFmt w:val="decimal"/>
      <w:lvlText w:val="%1."/>
      <w:lvlJc w:val="left"/>
      <w:pPr>
        <w:ind w:left="362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20" w:hanging="360"/>
      </w:pPr>
    </w:lvl>
    <w:lvl w:ilvl="2" w:tplc="0409001B" w:tentative="1">
      <w:start w:val="1"/>
      <w:numFmt w:val="lowerRoman"/>
      <w:lvlText w:val="%3."/>
      <w:lvlJc w:val="right"/>
      <w:pPr>
        <w:ind w:left="5040" w:hanging="180"/>
      </w:pPr>
    </w:lvl>
    <w:lvl w:ilvl="3" w:tplc="0409000F" w:tentative="1">
      <w:start w:val="1"/>
      <w:numFmt w:val="decimal"/>
      <w:lvlText w:val="%4."/>
      <w:lvlJc w:val="left"/>
      <w:pPr>
        <w:ind w:left="5760" w:hanging="360"/>
      </w:pPr>
    </w:lvl>
    <w:lvl w:ilvl="4" w:tplc="04090019" w:tentative="1">
      <w:start w:val="1"/>
      <w:numFmt w:val="lowerLetter"/>
      <w:lvlText w:val="%5."/>
      <w:lvlJc w:val="left"/>
      <w:pPr>
        <w:ind w:left="6480" w:hanging="360"/>
      </w:pPr>
    </w:lvl>
    <w:lvl w:ilvl="5" w:tplc="0409001B" w:tentative="1">
      <w:start w:val="1"/>
      <w:numFmt w:val="lowerRoman"/>
      <w:lvlText w:val="%6."/>
      <w:lvlJc w:val="right"/>
      <w:pPr>
        <w:ind w:left="7200" w:hanging="180"/>
      </w:pPr>
    </w:lvl>
    <w:lvl w:ilvl="6" w:tplc="0409000F" w:tentative="1">
      <w:start w:val="1"/>
      <w:numFmt w:val="decimal"/>
      <w:lvlText w:val="%7."/>
      <w:lvlJc w:val="left"/>
      <w:pPr>
        <w:ind w:left="7920" w:hanging="360"/>
      </w:pPr>
    </w:lvl>
    <w:lvl w:ilvl="7" w:tplc="04090019" w:tentative="1">
      <w:start w:val="1"/>
      <w:numFmt w:val="lowerLetter"/>
      <w:lvlText w:val="%8."/>
      <w:lvlJc w:val="left"/>
      <w:pPr>
        <w:ind w:left="8640" w:hanging="360"/>
      </w:pPr>
    </w:lvl>
    <w:lvl w:ilvl="8" w:tplc="04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2">
    <w:nsid w:val="755636C2"/>
    <w:multiLevelType w:val="hybridMultilevel"/>
    <w:tmpl w:val="31AE7132"/>
    <w:lvl w:ilvl="0" w:tplc="2F1470DC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num w:numId="1">
    <w:abstractNumId w:val="9"/>
  </w:num>
  <w:num w:numId="2">
    <w:abstractNumId w:val="4"/>
  </w:num>
  <w:num w:numId="3">
    <w:abstractNumId w:val="3"/>
  </w:num>
  <w:num w:numId="4">
    <w:abstractNumId w:val="2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1"/>
  </w:num>
  <w:num w:numId="11">
    <w:abstractNumId w:val="0"/>
  </w:num>
  <w:num w:numId="12">
    <w:abstractNumId w:val="1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attachedTemplate r:id="rId1"/>
  <w:defaultTabStop w:val="36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BB6"/>
    <w:rsid w:val="00027A10"/>
    <w:rsid w:val="000640C1"/>
    <w:rsid w:val="00076B92"/>
    <w:rsid w:val="000A1A73"/>
    <w:rsid w:val="000A796B"/>
    <w:rsid w:val="000B5189"/>
    <w:rsid w:val="000C3DEA"/>
    <w:rsid w:val="000D2F05"/>
    <w:rsid w:val="00100E2F"/>
    <w:rsid w:val="001119A7"/>
    <w:rsid w:val="00115ED3"/>
    <w:rsid w:val="00125E17"/>
    <w:rsid w:val="0014638E"/>
    <w:rsid w:val="00157146"/>
    <w:rsid w:val="00193A03"/>
    <w:rsid w:val="001A1F66"/>
    <w:rsid w:val="001B49D3"/>
    <w:rsid w:val="001B6700"/>
    <w:rsid w:val="001C1FAA"/>
    <w:rsid w:val="001D5D45"/>
    <w:rsid w:val="001D7847"/>
    <w:rsid w:val="002311D4"/>
    <w:rsid w:val="0024334E"/>
    <w:rsid w:val="00272D07"/>
    <w:rsid w:val="0028633A"/>
    <w:rsid w:val="002C0D21"/>
    <w:rsid w:val="002E6DE5"/>
    <w:rsid w:val="0030394A"/>
    <w:rsid w:val="00312821"/>
    <w:rsid w:val="00331AE9"/>
    <w:rsid w:val="00336E19"/>
    <w:rsid w:val="00353C85"/>
    <w:rsid w:val="003727AF"/>
    <w:rsid w:val="003770A4"/>
    <w:rsid w:val="003A60B7"/>
    <w:rsid w:val="003D67BA"/>
    <w:rsid w:val="003F28C7"/>
    <w:rsid w:val="004012FC"/>
    <w:rsid w:val="00421A2F"/>
    <w:rsid w:val="00427C8C"/>
    <w:rsid w:val="00471EF6"/>
    <w:rsid w:val="004736D9"/>
    <w:rsid w:val="00494DBC"/>
    <w:rsid w:val="004A604A"/>
    <w:rsid w:val="004B535F"/>
    <w:rsid w:val="004C3AC3"/>
    <w:rsid w:val="004D2DAB"/>
    <w:rsid w:val="00507AE0"/>
    <w:rsid w:val="00520848"/>
    <w:rsid w:val="00523FD5"/>
    <w:rsid w:val="00540E7D"/>
    <w:rsid w:val="00544B89"/>
    <w:rsid w:val="00554E63"/>
    <w:rsid w:val="00556D1D"/>
    <w:rsid w:val="005A19C8"/>
    <w:rsid w:val="005E426F"/>
    <w:rsid w:val="00600273"/>
    <w:rsid w:val="00606B68"/>
    <w:rsid w:val="00611068"/>
    <w:rsid w:val="00617EC3"/>
    <w:rsid w:val="00620BF0"/>
    <w:rsid w:val="0063608E"/>
    <w:rsid w:val="00651CE1"/>
    <w:rsid w:val="006545B5"/>
    <w:rsid w:val="0066133B"/>
    <w:rsid w:val="00681C59"/>
    <w:rsid w:val="006A1C2C"/>
    <w:rsid w:val="006D65C9"/>
    <w:rsid w:val="006E075D"/>
    <w:rsid w:val="006F5E27"/>
    <w:rsid w:val="00704809"/>
    <w:rsid w:val="007103B3"/>
    <w:rsid w:val="00713547"/>
    <w:rsid w:val="0072703A"/>
    <w:rsid w:val="00727B4E"/>
    <w:rsid w:val="00745354"/>
    <w:rsid w:val="0075509F"/>
    <w:rsid w:val="00756786"/>
    <w:rsid w:val="00763676"/>
    <w:rsid w:val="00764E76"/>
    <w:rsid w:val="00781922"/>
    <w:rsid w:val="007A70C7"/>
    <w:rsid w:val="007B1368"/>
    <w:rsid w:val="007E3BB6"/>
    <w:rsid w:val="007F3BA3"/>
    <w:rsid w:val="00810E2F"/>
    <w:rsid w:val="00815930"/>
    <w:rsid w:val="00815AE3"/>
    <w:rsid w:val="00822F5D"/>
    <w:rsid w:val="00841484"/>
    <w:rsid w:val="008428B5"/>
    <w:rsid w:val="00850552"/>
    <w:rsid w:val="00862955"/>
    <w:rsid w:val="008A3CF7"/>
    <w:rsid w:val="008A4910"/>
    <w:rsid w:val="008B1A01"/>
    <w:rsid w:val="008D685C"/>
    <w:rsid w:val="008F77BC"/>
    <w:rsid w:val="009057EB"/>
    <w:rsid w:val="00917D4A"/>
    <w:rsid w:val="00924EA5"/>
    <w:rsid w:val="0092636E"/>
    <w:rsid w:val="009300DA"/>
    <w:rsid w:val="00965AAC"/>
    <w:rsid w:val="00965C6F"/>
    <w:rsid w:val="00965F38"/>
    <w:rsid w:val="009859DB"/>
    <w:rsid w:val="00995A1C"/>
    <w:rsid w:val="009B1816"/>
    <w:rsid w:val="00A22C71"/>
    <w:rsid w:val="00A54401"/>
    <w:rsid w:val="00A71787"/>
    <w:rsid w:val="00A96E34"/>
    <w:rsid w:val="00AA2B85"/>
    <w:rsid w:val="00B16A72"/>
    <w:rsid w:val="00B72B50"/>
    <w:rsid w:val="00BC5369"/>
    <w:rsid w:val="00BE6EBA"/>
    <w:rsid w:val="00C15035"/>
    <w:rsid w:val="00C239D5"/>
    <w:rsid w:val="00C36AE9"/>
    <w:rsid w:val="00C37045"/>
    <w:rsid w:val="00C4020F"/>
    <w:rsid w:val="00C51B22"/>
    <w:rsid w:val="00C53E07"/>
    <w:rsid w:val="00C559BA"/>
    <w:rsid w:val="00C641C0"/>
    <w:rsid w:val="00C91355"/>
    <w:rsid w:val="00CA76C8"/>
    <w:rsid w:val="00CC3BC7"/>
    <w:rsid w:val="00CD0D71"/>
    <w:rsid w:val="00CD67D9"/>
    <w:rsid w:val="00CF5ACE"/>
    <w:rsid w:val="00D16902"/>
    <w:rsid w:val="00D21F23"/>
    <w:rsid w:val="00D4185D"/>
    <w:rsid w:val="00D454F3"/>
    <w:rsid w:val="00D5195F"/>
    <w:rsid w:val="00D62A14"/>
    <w:rsid w:val="00D83320"/>
    <w:rsid w:val="00D864EB"/>
    <w:rsid w:val="00DD5B78"/>
    <w:rsid w:val="00DD73F1"/>
    <w:rsid w:val="00DF1CCD"/>
    <w:rsid w:val="00E07EBB"/>
    <w:rsid w:val="00E1310C"/>
    <w:rsid w:val="00E366A2"/>
    <w:rsid w:val="00E75395"/>
    <w:rsid w:val="00E814FA"/>
    <w:rsid w:val="00E83E7D"/>
    <w:rsid w:val="00E94AF4"/>
    <w:rsid w:val="00EC1D5F"/>
    <w:rsid w:val="00ED2E4E"/>
    <w:rsid w:val="00F2481E"/>
    <w:rsid w:val="00F31D5A"/>
    <w:rsid w:val="00F404E5"/>
    <w:rsid w:val="00F4223B"/>
    <w:rsid w:val="00F4654A"/>
    <w:rsid w:val="00F567BA"/>
    <w:rsid w:val="00F64564"/>
    <w:rsid w:val="00F67ECD"/>
    <w:rsid w:val="00F83A71"/>
    <w:rsid w:val="00FB022E"/>
    <w:rsid w:val="00FB469E"/>
    <w:rsid w:val="00FC456E"/>
    <w:rsid w:val="00FD41E0"/>
    <w:rsid w:val="00FE3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6D686B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53C85"/>
    <w:pPr>
      <w:keepNext/>
      <w:keepLines/>
      <w:spacing w:before="480" w:after="120"/>
      <w:ind w:left="3240"/>
      <w:outlineLvl w:val="0"/>
    </w:pPr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3C85"/>
    <w:pPr>
      <w:keepNext/>
      <w:keepLines/>
      <w:spacing w:after="120"/>
      <w:outlineLvl w:val="1"/>
    </w:pPr>
    <w:rPr>
      <w:rFonts w:ascii="PT Sans" w:eastAsiaTheme="majorEastAsia" w:hAnsi="PT Sans" w:cstheme="majorBidi"/>
      <w:b/>
      <w:bCs/>
      <w:color w:val="00A99C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45354"/>
    <w:pPr>
      <w:keepNext/>
      <w:keepLines/>
      <w:spacing w:before="360" w:after="120"/>
      <w:ind w:left="720" w:right="720"/>
      <w:outlineLvl w:val="2"/>
    </w:pPr>
    <w:rPr>
      <w:rFonts w:ascii="PT Sans" w:eastAsiaTheme="majorEastAsia" w:hAnsi="PT Sans" w:cstheme="majorBidi"/>
      <w:b/>
      <w:bCs/>
      <w:color w:val="00A99C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C641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C641C0"/>
    <w:rPr>
      <w:rFonts w:ascii="Lucida Grande" w:hAnsi="Lucida Grande" w:cs="Lucida Grande"/>
      <w:sz w:val="18"/>
      <w:szCs w:val="18"/>
    </w:rPr>
  </w:style>
  <w:style w:type="paragraph" w:styleId="BodyText">
    <w:name w:val="Body Text"/>
    <w:basedOn w:val="Normal"/>
    <w:link w:val="BodyTextChar"/>
    <w:uiPriority w:val="99"/>
    <w:unhideWhenUsed/>
    <w:rsid w:val="00862955"/>
    <w:pPr>
      <w:tabs>
        <w:tab w:val="left" w:pos="360"/>
      </w:tabs>
      <w:spacing w:after="180"/>
      <w:ind w:left="2880"/>
    </w:pPr>
    <w:rPr>
      <w:rFonts w:ascii="Lato Regular" w:hAnsi="Lato Regular"/>
      <w:noProof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862955"/>
    <w:rPr>
      <w:rFonts w:ascii="Lato Regular" w:hAnsi="Lato Regular"/>
      <w:noProof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641C0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641C0"/>
    <w:rPr>
      <w:rFonts w:ascii="Lucida Grande" w:hAnsi="Lucida Grande" w:cs="Lucida Grande"/>
    </w:rPr>
  </w:style>
  <w:style w:type="paragraph" w:styleId="Header">
    <w:name w:val="header"/>
    <w:basedOn w:val="Normal"/>
    <w:next w:val="Heading1"/>
    <w:link w:val="HeaderChar"/>
    <w:uiPriority w:val="99"/>
    <w:unhideWhenUsed/>
    <w:rsid w:val="00507AE0"/>
    <w:pPr>
      <w:tabs>
        <w:tab w:val="center" w:pos="4320"/>
        <w:tab w:val="right" w:pos="8640"/>
      </w:tabs>
    </w:pPr>
    <w:rPr>
      <w:rFonts w:ascii="PT Sans Narrow" w:hAnsi="PT Sans Narrow"/>
      <w:b/>
      <w:color w:val="FFFFFF" w:themeColor="background1"/>
      <w:sz w:val="64"/>
      <w:szCs w:val="64"/>
    </w:rPr>
  </w:style>
  <w:style w:type="character" w:customStyle="1" w:styleId="HeaderChar">
    <w:name w:val="Header Char"/>
    <w:basedOn w:val="DefaultParagraphFont"/>
    <w:link w:val="Header"/>
    <w:uiPriority w:val="99"/>
    <w:rsid w:val="00507AE0"/>
    <w:rPr>
      <w:rFonts w:ascii="PT Sans Narrow" w:hAnsi="PT Sans Narrow"/>
      <w:b/>
      <w:color w:val="FFFFFF" w:themeColor="background1"/>
      <w:sz w:val="64"/>
      <w:szCs w:val="64"/>
    </w:rPr>
  </w:style>
  <w:style w:type="paragraph" w:styleId="Footer">
    <w:name w:val="footer"/>
    <w:basedOn w:val="Normal"/>
    <w:link w:val="FooterChar"/>
    <w:uiPriority w:val="99"/>
    <w:unhideWhenUsed/>
    <w:rsid w:val="00520848"/>
    <w:pPr>
      <w:tabs>
        <w:tab w:val="center" w:pos="4320"/>
        <w:tab w:val="right" w:pos="8640"/>
      </w:tabs>
      <w:jc w:val="center"/>
    </w:pPr>
    <w:rPr>
      <w:rFonts w:ascii="PT Sans" w:hAnsi="PT Sans"/>
      <w:b/>
      <w:noProof/>
      <w:color w:val="FFFFFF" w:themeColor="background1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20848"/>
    <w:rPr>
      <w:rFonts w:ascii="PT Sans" w:hAnsi="PT Sans"/>
      <w:b/>
      <w:noProof/>
      <w:color w:val="FFFFFF" w:themeColor="background1"/>
      <w:sz w:val="18"/>
      <w:szCs w:val="18"/>
    </w:rPr>
  </w:style>
  <w:style w:type="paragraph" w:styleId="List">
    <w:name w:val="List"/>
    <w:basedOn w:val="Normal"/>
    <w:uiPriority w:val="99"/>
    <w:unhideWhenUsed/>
    <w:rsid w:val="00125E17"/>
    <w:pPr>
      <w:suppressAutoHyphens/>
      <w:spacing w:after="180"/>
      <w:ind w:left="3240"/>
    </w:pPr>
    <w:rPr>
      <w:rFonts w:ascii="Lato Regular" w:hAnsi="Lato Regular"/>
      <w:sz w:val="28"/>
    </w:rPr>
  </w:style>
  <w:style w:type="paragraph" w:styleId="BodyText2">
    <w:name w:val="Body Text 2"/>
    <w:basedOn w:val="Normal"/>
    <w:link w:val="BodyText2Char"/>
    <w:uiPriority w:val="99"/>
    <w:unhideWhenUsed/>
    <w:rsid w:val="00606B68"/>
    <w:pPr>
      <w:keepLines/>
      <w:suppressAutoHyphens/>
      <w:spacing w:after="120"/>
      <w:ind w:left="2790"/>
    </w:pPr>
    <w:rPr>
      <w:rFonts w:ascii="Lato Regular" w:hAnsi="Lato Regular"/>
      <w:sz w:val="22"/>
      <w:szCs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606B68"/>
    <w:rPr>
      <w:rFonts w:ascii="Lato Regular" w:hAnsi="Lato Regular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745354"/>
    <w:rPr>
      <w:rFonts w:ascii="PT Sans" w:eastAsiaTheme="majorEastAsia" w:hAnsi="PT Sans" w:cstheme="majorBidi"/>
      <w:b/>
      <w:bCs/>
      <w:color w:val="00A99C"/>
      <w:sz w:val="36"/>
      <w:szCs w:val="36"/>
    </w:rPr>
  </w:style>
  <w:style w:type="paragraph" w:styleId="BodyText3">
    <w:name w:val="Body Text 3"/>
    <w:basedOn w:val="Normal"/>
    <w:link w:val="BodyText3Char"/>
    <w:uiPriority w:val="99"/>
    <w:unhideWhenUsed/>
    <w:rsid w:val="00745354"/>
    <w:pPr>
      <w:suppressAutoHyphens/>
      <w:spacing w:after="120"/>
      <w:ind w:left="720" w:right="720"/>
    </w:pPr>
    <w:rPr>
      <w:rFonts w:ascii="Lato" w:hAnsi="Lato"/>
      <w:noProof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uiPriority w:val="99"/>
    <w:rsid w:val="00745354"/>
    <w:rPr>
      <w:rFonts w:ascii="Lato" w:hAnsi="Lato"/>
      <w:noProof/>
      <w:sz w:val="26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7A70C7"/>
    <w:pPr>
      <w:spacing w:after="200"/>
    </w:pPr>
    <w:rPr>
      <w:rFonts w:ascii="Lato Bold" w:hAnsi="Lato Bold"/>
      <w:bCs/>
      <w:color w:val="000000" w:themeColor="text1"/>
      <w:sz w:val="20"/>
      <w:szCs w:val="20"/>
    </w:rPr>
  </w:style>
  <w:style w:type="paragraph" w:customStyle="1" w:styleId="PhotoNumber">
    <w:name w:val="Photo Number"/>
    <w:basedOn w:val="Normal"/>
    <w:qFormat/>
    <w:rsid w:val="003770A4"/>
    <w:pPr>
      <w:jc w:val="center"/>
    </w:pPr>
    <w:rPr>
      <w:rFonts w:ascii="Lato Black" w:hAnsi="Lato Black"/>
      <w:color w:val="FFFFFF" w:themeColor="background1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523F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23F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23FD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3FD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3FD5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53C85"/>
    <w:pPr>
      <w:keepNext/>
      <w:keepLines/>
      <w:spacing w:before="480" w:after="120"/>
      <w:ind w:left="3240"/>
      <w:outlineLvl w:val="0"/>
    </w:pPr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3C85"/>
    <w:pPr>
      <w:keepNext/>
      <w:keepLines/>
      <w:spacing w:after="120"/>
      <w:outlineLvl w:val="1"/>
    </w:pPr>
    <w:rPr>
      <w:rFonts w:ascii="PT Sans" w:eastAsiaTheme="majorEastAsia" w:hAnsi="PT Sans" w:cstheme="majorBidi"/>
      <w:b/>
      <w:bCs/>
      <w:color w:val="00A99C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45354"/>
    <w:pPr>
      <w:keepNext/>
      <w:keepLines/>
      <w:spacing w:before="360" w:after="120"/>
      <w:ind w:left="720" w:right="720"/>
      <w:outlineLvl w:val="2"/>
    </w:pPr>
    <w:rPr>
      <w:rFonts w:ascii="PT Sans" w:eastAsiaTheme="majorEastAsia" w:hAnsi="PT Sans" w:cstheme="majorBidi"/>
      <w:b/>
      <w:bCs/>
      <w:color w:val="00A99C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C641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C641C0"/>
    <w:rPr>
      <w:rFonts w:ascii="Lucida Grande" w:hAnsi="Lucida Grande" w:cs="Lucida Grande"/>
      <w:sz w:val="18"/>
      <w:szCs w:val="18"/>
    </w:rPr>
  </w:style>
  <w:style w:type="paragraph" w:styleId="BodyText">
    <w:name w:val="Body Text"/>
    <w:basedOn w:val="Normal"/>
    <w:link w:val="BodyTextChar"/>
    <w:uiPriority w:val="99"/>
    <w:unhideWhenUsed/>
    <w:rsid w:val="00862955"/>
    <w:pPr>
      <w:tabs>
        <w:tab w:val="left" w:pos="360"/>
      </w:tabs>
      <w:spacing w:after="180"/>
      <w:ind w:left="2880"/>
    </w:pPr>
    <w:rPr>
      <w:rFonts w:ascii="Lato Regular" w:hAnsi="Lato Regular"/>
      <w:noProof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rsid w:val="00862955"/>
    <w:rPr>
      <w:rFonts w:ascii="Lato Regular" w:hAnsi="Lato Regular"/>
      <w:noProof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3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641C0"/>
    <w:rPr>
      <w:rFonts w:ascii="Lucida Grande" w:hAnsi="Lucida Grande" w:cs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641C0"/>
    <w:rPr>
      <w:rFonts w:ascii="Lucida Grande" w:hAnsi="Lucida Grande" w:cs="Lucida Grande"/>
    </w:rPr>
  </w:style>
  <w:style w:type="paragraph" w:styleId="Header">
    <w:name w:val="header"/>
    <w:basedOn w:val="Normal"/>
    <w:next w:val="Heading1"/>
    <w:link w:val="HeaderChar"/>
    <w:uiPriority w:val="99"/>
    <w:unhideWhenUsed/>
    <w:rsid w:val="00507AE0"/>
    <w:pPr>
      <w:tabs>
        <w:tab w:val="center" w:pos="4320"/>
        <w:tab w:val="right" w:pos="8640"/>
      </w:tabs>
    </w:pPr>
    <w:rPr>
      <w:rFonts w:ascii="PT Sans Narrow" w:hAnsi="PT Sans Narrow"/>
      <w:b/>
      <w:color w:val="FFFFFF" w:themeColor="background1"/>
      <w:sz w:val="64"/>
      <w:szCs w:val="64"/>
    </w:rPr>
  </w:style>
  <w:style w:type="character" w:customStyle="1" w:styleId="HeaderChar">
    <w:name w:val="Header Char"/>
    <w:basedOn w:val="DefaultParagraphFont"/>
    <w:link w:val="Header"/>
    <w:uiPriority w:val="99"/>
    <w:rsid w:val="00507AE0"/>
    <w:rPr>
      <w:rFonts w:ascii="PT Sans Narrow" w:hAnsi="PT Sans Narrow"/>
      <w:b/>
      <w:color w:val="FFFFFF" w:themeColor="background1"/>
      <w:sz w:val="64"/>
      <w:szCs w:val="64"/>
    </w:rPr>
  </w:style>
  <w:style w:type="paragraph" w:styleId="Footer">
    <w:name w:val="footer"/>
    <w:basedOn w:val="Normal"/>
    <w:link w:val="FooterChar"/>
    <w:uiPriority w:val="99"/>
    <w:unhideWhenUsed/>
    <w:rsid w:val="00520848"/>
    <w:pPr>
      <w:tabs>
        <w:tab w:val="center" w:pos="4320"/>
        <w:tab w:val="right" w:pos="8640"/>
      </w:tabs>
      <w:jc w:val="center"/>
    </w:pPr>
    <w:rPr>
      <w:rFonts w:ascii="PT Sans" w:hAnsi="PT Sans"/>
      <w:b/>
      <w:noProof/>
      <w:color w:val="FFFFFF" w:themeColor="background1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20848"/>
    <w:rPr>
      <w:rFonts w:ascii="PT Sans" w:hAnsi="PT Sans"/>
      <w:b/>
      <w:noProof/>
      <w:color w:val="FFFFFF" w:themeColor="background1"/>
      <w:sz w:val="18"/>
      <w:szCs w:val="18"/>
    </w:rPr>
  </w:style>
  <w:style w:type="paragraph" w:styleId="List">
    <w:name w:val="List"/>
    <w:basedOn w:val="Normal"/>
    <w:uiPriority w:val="99"/>
    <w:unhideWhenUsed/>
    <w:rsid w:val="00125E17"/>
    <w:pPr>
      <w:suppressAutoHyphens/>
      <w:spacing w:after="180"/>
      <w:ind w:left="3240"/>
    </w:pPr>
    <w:rPr>
      <w:rFonts w:ascii="Lato Regular" w:hAnsi="Lato Regular"/>
      <w:sz w:val="28"/>
    </w:rPr>
  </w:style>
  <w:style w:type="paragraph" w:styleId="BodyText2">
    <w:name w:val="Body Text 2"/>
    <w:basedOn w:val="Normal"/>
    <w:link w:val="BodyText2Char"/>
    <w:uiPriority w:val="99"/>
    <w:unhideWhenUsed/>
    <w:rsid w:val="00606B68"/>
    <w:pPr>
      <w:keepLines/>
      <w:suppressAutoHyphens/>
      <w:spacing w:after="120"/>
      <w:ind w:left="2790"/>
    </w:pPr>
    <w:rPr>
      <w:rFonts w:ascii="Lato Regular" w:hAnsi="Lato Regular"/>
      <w:sz w:val="22"/>
      <w:szCs w:val="22"/>
    </w:rPr>
  </w:style>
  <w:style w:type="character" w:customStyle="1" w:styleId="BodyText2Char">
    <w:name w:val="Body Text 2 Char"/>
    <w:basedOn w:val="DefaultParagraphFont"/>
    <w:link w:val="BodyText2"/>
    <w:uiPriority w:val="99"/>
    <w:rsid w:val="00606B68"/>
    <w:rPr>
      <w:rFonts w:ascii="Lato Regular" w:hAnsi="Lato Regular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353C85"/>
    <w:rPr>
      <w:rFonts w:ascii="PT Sans" w:eastAsiaTheme="majorEastAsia" w:hAnsi="PT Sans" w:cstheme="majorBidi"/>
      <w:b/>
      <w:bCs/>
      <w:color w:val="00A99C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745354"/>
    <w:rPr>
      <w:rFonts w:ascii="PT Sans" w:eastAsiaTheme="majorEastAsia" w:hAnsi="PT Sans" w:cstheme="majorBidi"/>
      <w:b/>
      <w:bCs/>
      <w:color w:val="00A99C"/>
      <w:sz w:val="36"/>
      <w:szCs w:val="36"/>
    </w:rPr>
  </w:style>
  <w:style w:type="paragraph" w:styleId="BodyText3">
    <w:name w:val="Body Text 3"/>
    <w:basedOn w:val="Normal"/>
    <w:link w:val="BodyText3Char"/>
    <w:uiPriority w:val="99"/>
    <w:unhideWhenUsed/>
    <w:rsid w:val="00745354"/>
    <w:pPr>
      <w:suppressAutoHyphens/>
      <w:spacing w:after="120"/>
      <w:ind w:left="720" w:right="720"/>
    </w:pPr>
    <w:rPr>
      <w:rFonts w:ascii="Lato" w:hAnsi="Lato"/>
      <w:noProof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uiPriority w:val="99"/>
    <w:rsid w:val="00745354"/>
    <w:rPr>
      <w:rFonts w:ascii="Lato" w:hAnsi="Lato"/>
      <w:noProof/>
      <w:sz w:val="26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7A70C7"/>
    <w:pPr>
      <w:spacing w:after="200"/>
    </w:pPr>
    <w:rPr>
      <w:rFonts w:ascii="Lato Bold" w:hAnsi="Lato Bold"/>
      <w:bCs/>
      <w:color w:val="000000" w:themeColor="text1"/>
      <w:sz w:val="20"/>
      <w:szCs w:val="20"/>
    </w:rPr>
  </w:style>
  <w:style w:type="paragraph" w:customStyle="1" w:styleId="PhotoNumber">
    <w:name w:val="Photo Number"/>
    <w:basedOn w:val="Normal"/>
    <w:qFormat/>
    <w:rsid w:val="003770A4"/>
    <w:pPr>
      <w:jc w:val="center"/>
    </w:pPr>
    <w:rPr>
      <w:rFonts w:ascii="Lato Black" w:hAnsi="Lato Black"/>
      <w:color w:val="FFFFFF" w:themeColor="background1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523FD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23FD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23FD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3FD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3FD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136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4.jpg"/><Relationship Id="rId13" Type="http://schemas.openxmlformats.org/officeDocument/2006/relationships/footer" Target="footer1.xm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Users:raeostman:Downloads:BWB_template_B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B271AF6-072D-7340-8EC5-22F6C94289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BWB_template_B.dotx</Template>
  <TotalTime>6</TotalTime>
  <Pages>2</Pages>
  <Words>281</Words>
  <Characters>1607</Characters>
  <Application>Microsoft Macintosh Word</Application>
  <DocSecurity>0</DocSecurity>
  <Lines>13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    </vt:lpstr>
      <vt:lpstr>        In our everyday lives, we make choices about what technologies use. Together, we</vt:lpstr>
    </vt:vector>
  </TitlesOfParts>
  <Company>EMGD</Company>
  <LinksUpToDate>false</LinksUpToDate>
  <CharactersWithSpaces>1885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Gordon</dc:creator>
  <cp:keywords/>
  <dc:description/>
  <cp:lastModifiedBy>Ali Jackson</cp:lastModifiedBy>
  <cp:revision>5</cp:revision>
  <cp:lastPrinted>2016-01-29T22:11:00Z</cp:lastPrinted>
  <dcterms:created xsi:type="dcterms:W3CDTF">2016-03-28T23:29:00Z</dcterms:created>
  <dcterms:modified xsi:type="dcterms:W3CDTF">2016-04-06T01:02:00Z</dcterms:modified>
</cp:coreProperties>
</file>