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EC17A" w14:textId="451CB85F" w:rsidR="002F3C37" w:rsidRDefault="00BA31A9" w:rsidP="00196F86">
      <w:pPr>
        <w:pStyle w:val="BodyText"/>
        <w:tabs>
          <w:tab w:val="clear" w:pos="360"/>
        </w:tabs>
        <w:spacing w:before="240"/>
        <w:ind w:left="0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6DA352" wp14:editId="79D9E3C8">
                <wp:simplePos x="0" y="0"/>
                <wp:positionH relativeFrom="column">
                  <wp:posOffset>1838960</wp:posOffset>
                </wp:positionH>
                <wp:positionV relativeFrom="paragraph">
                  <wp:posOffset>388620</wp:posOffset>
                </wp:positionV>
                <wp:extent cx="1600200" cy="571500"/>
                <wp:effectExtent l="0" t="0" r="0" b="1270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89147" w14:textId="77777777" w:rsidR="00BA31A9" w:rsidRDefault="00BA31A9" w:rsidP="00862955">
                            <w:pPr>
                              <w:pStyle w:val="Heading2"/>
                            </w:pPr>
                            <w:r>
                              <w:t>Try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53" o:spid="_x0000_s1026" type="#_x0000_t202" style="position:absolute;margin-left:144.8pt;margin-top:30.6pt;width:126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" filled="f" stroked="f">
                <v:textbox inset="0,0,0,0">
                  <w:txbxContent>
                    <w:p w14:paraId="68289147" w14:textId="77777777" w:rsidR="00BA31A9" w:rsidRDefault="00BA31A9" w:rsidP="00862955">
                      <w:pPr>
                        <w:pStyle w:val="Heading2"/>
                      </w:pPr>
                      <w:r>
                        <w:t>Try this!</w:t>
                      </w:r>
                    </w:p>
                  </w:txbxContent>
                </v:textbox>
              </v:shape>
            </w:pict>
          </mc:Fallback>
        </mc:AlternateContent>
      </w:r>
    </w:p>
    <w:p w14:paraId="32F42E99" w14:textId="5713DAF0" w:rsidR="002F3C37" w:rsidRDefault="00BA31A9" w:rsidP="00C04F38">
      <w:pPr>
        <w:pStyle w:val="BodyText"/>
        <w:numPr>
          <w:ilvl w:val="0"/>
          <w:numId w:val="12"/>
        </w:numPr>
        <w:tabs>
          <w:tab w:val="clear" w:pos="360"/>
        </w:tabs>
        <w:spacing w:before="800" w:after="1200"/>
        <w:ind w:left="2880" w:firstLine="0"/>
      </w:pPr>
      <w:r w:rsidRPr="00BA31A9">
        <w:drawing>
          <wp:anchor distT="0" distB="0" distL="114300" distR="114300" simplePos="0" relativeHeight="251714560" behindDoc="0" locked="0" layoutInCell="1" allowOverlap="1" wp14:anchorId="74D85FD4" wp14:editId="675DB4F4">
            <wp:simplePos x="0" y="0"/>
            <wp:positionH relativeFrom="margin">
              <wp:posOffset>3175</wp:posOffset>
            </wp:positionH>
            <wp:positionV relativeFrom="paragraph">
              <wp:posOffset>381635</wp:posOffset>
            </wp:positionV>
            <wp:extent cx="1650365" cy="13716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9_1020-X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09" b="2790"/>
                    <a:stretch/>
                  </pic:blipFill>
                  <pic:spPr bwMode="auto">
                    <a:xfrm>
                      <a:off x="0" y="0"/>
                      <a:ext cx="165036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E47E96" wp14:editId="27B8C433">
                <wp:simplePos x="0" y="0"/>
                <wp:positionH relativeFrom="column">
                  <wp:posOffset>2540</wp:posOffset>
                </wp:positionH>
                <wp:positionV relativeFrom="paragraph">
                  <wp:posOffset>1851660</wp:posOffset>
                </wp:positionV>
                <wp:extent cx="274320" cy="274320"/>
                <wp:effectExtent l="0" t="0" r="508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00A99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BF770" w14:textId="50E69A58" w:rsidR="00BA31A9" w:rsidRPr="008B576E" w:rsidRDefault="00BA31A9" w:rsidP="00BA31A9">
                            <w:pPr>
                              <w:pStyle w:val="Photo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.2pt;margin-top:145.8pt;width:21.6pt;height:2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" fillcolor="#00a99c" stroked="f">
                <v:textbox inset="0,0,0,0">
                  <w:txbxContent>
                    <w:p w14:paraId="22CBF770" w14:textId="50E69A58" w:rsidR="00BA31A9" w:rsidRPr="008B576E" w:rsidRDefault="00BA31A9" w:rsidP="00BA31A9">
                      <w:pPr>
                        <w:pStyle w:val="PhotoNumb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79060B" wp14:editId="0E40BD59">
                <wp:simplePos x="0" y="0"/>
                <wp:positionH relativeFrom="column">
                  <wp:posOffset>0</wp:posOffset>
                </wp:positionH>
                <wp:positionV relativeFrom="paragraph">
                  <wp:posOffset>381635</wp:posOffset>
                </wp:positionV>
                <wp:extent cx="274320" cy="274320"/>
                <wp:effectExtent l="0" t="0" r="508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00A99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8BDEB" w14:textId="77777777" w:rsidR="00BA31A9" w:rsidRPr="008B576E" w:rsidRDefault="00BA31A9" w:rsidP="00BA31A9">
                            <w:pPr>
                              <w:pStyle w:val="PhotoNumber"/>
                            </w:pPr>
                            <w:r w:rsidRPr="008B576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0;margin-top:30.05pt;width:21.6pt;height:21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" fillcolor="#00a99c" stroked="f">
                <v:textbox inset="0,0,0,0">
                  <w:txbxContent>
                    <w:p w14:paraId="0B88BDEB" w14:textId="77777777" w:rsidR="00BA31A9" w:rsidRPr="008B576E" w:rsidRDefault="00BA31A9" w:rsidP="00BA31A9">
                      <w:pPr>
                        <w:pStyle w:val="PhotoNumber"/>
                      </w:pPr>
                      <w:r w:rsidRPr="008B576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63806">
        <w:t>S</w:t>
      </w:r>
      <w:r w:rsidR="0016503E">
        <w:t xml:space="preserve">omeone is falling from a tall building! </w:t>
      </w:r>
      <w:r w:rsidR="002F3C37">
        <w:t xml:space="preserve">Design </w:t>
      </w:r>
      <w:r w:rsidR="001A74D2">
        <w:t xml:space="preserve">a </w:t>
      </w:r>
      <w:r w:rsidR="00205786">
        <w:t>super</w:t>
      </w:r>
      <w:r w:rsidR="001A74D2">
        <w:t>hero</w:t>
      </w:r>
      <w:r w:rsidR="002F3C37">
        <w:t xml:space="preserve"> to save </w:t>
      </w:r>
      <w:r w:rsidR="0016503E">
        <w:t>them</w:t>
      </w:r>
      <w:r w:rsidR="002F3C37">
        <w:t>. Start with a regular human. Wh</w:t>
      </w:r>
      <w:r w:rsidR="000A523A">
        <w:t xml:space="preserve">at special new traits will they </w:t>
      </w:r>
      <w:r w:rsidR="002F3C37">
        <w:t xml:space="preserve">need? </w:t>
      </w:r>
    </w:p>
    <w:p w14:paraId="783F4E0D" w14:textId="040C6FEC" w:rsidR="002F3C37" w:rsidRDefault="00BA31A9" w:rsidP="00E72105">
      <w:pPr>
        <w:pStyle w:val="BodyText"/>
        <w:numPr>
          <w:ilvl w:val="0"/>
          <w:numId w:val="12"/>
        </w:numPr>
        <w:tabs>
          <w:tab w:val="clear" w:pos="360"/>
        </w:tabs>
        <w:spacing w:before="240"/>
        <w:ind w:left="2880" w:firstLine="0"/>
      </w:pPr>
      <w:r w:rsidRPr="00BA31A9">
        <w:drawing>
          <wp:anchor distT="0" distB="0" distL="114300" distR="114300" simplePos="0" relativeHeight="251716608" behindDoc="0" locked="0" layoutInCell="1" allowOverlap="1" wp14:anchorId="5BD2FBD0" wp14:editId="4A6B416D">
            <wp:simplePos x="0" y="0"/>
            <wp:positionH relativeFrom="margin">
              <wp:posOffset>3175</wp:posOffset>
            </wp:positionH>
            <wp:positionV relativeFrom="paragraph">
              <wp:posOffset>55880</wp:posOffset>
            </wp:positionV>
            <wp:extent cx="1654810" cy="1371600"/>
            <wp:effectExtent l="0" t="0" r="0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9_1020-X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3" r="2130"/>
                    <a:stretch/>
                  </pic:blipFill>
                  <pic:spPr bwMode="auto">
                    <a:xfrm>
                      <a:off x="0" y="0"/>
                      <a:ext cx="165481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03E">
        <w:t>Add</w:t>
      </w:r>
      <w:r w:rsidR="00C04F38">
        <w:t xml:space="preserve"> </w:t>
      </w:r>
      <w:r w:rsidR="0016503E">
        <w:t xml:space="preserve">up to three new traits to your </w:t>
      </w:r>
      <w:r w:rsidR="000A523A">
        <w:t>human to make them into a superhero</w:t>
      </w:r>
      <w:r w:rsidR="0016503E">
        <w:t>. You can c</w:t>
      </w:r>
      <w:r w:rsidR="001A74D2">
        <w:t xml:space="preserve">ut </w:t>
      </w:r>
      <w:r w:rsidR="0016503E">
        <w:t>them out of</w:t>
      </w:r>
      <w:r w:rsidR="00196F86">
        <w:t xml:space="preserve"> the worksheet and tape them ont</w:t>
      </w:r>
      <w:r w:rsidR="0016503E">
        <w:t>o the outline, or draw your own.</w:t>
      </w:r>
      <w:r w:rsidR="00196F86">
        <w:t xml:space="preserve"> </w:t>
      </w:r>
      <w:r w:rsidR="0006046C">
        <w:t>How do these new features help your superhero save the falling person</w:t>
      </w:r>
      <w:r w:rsidR="00196F86">
        <w:t xml:space="preserve">? </w:t>
      </w:r>
      <w:r w:rsidR="00F832F8">
        <w:t>Try it out on the background.</w:t>
      </w:r>
    </w:p>
    <w:p w14:paraId="50E90F39" w14:textId="5D11C69A" w:rsidR="00C0282A" w:rsidRDefault="00C0282A" w:rsidP="00C0282A">
      <w:pPr>
        <w:pStyle w:val="BodyText"/>
        <w:tabs>
          <w:tab w:val="clear" w:pos="360"/>
        </w:tabs>
        <w:spacing w:before="240"/>
      </w:pPr>
    </w:p>
    <w:p w14:paraId="2A8EC1C2" w14:textId="4D7FC800" w:rsidR="00E92B46" w:rsidRDefault="0077108B" w:rsidP="00C0282A">
      <w:pPr>
        <w:pStyle w:val="BodyText"/>
        <w:tabs>
          <w:tab w:val="clear" w:pos="360"/>
        </w:tabs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CA61C2" wp14:editId="7A15E709">
                <wp:simplePos x="0" y="0"/>
                <wp:positionH relativeFrom="column">
                  <wp:posOffset>1828800</wp:posOffset>
                </wp:positionH>
                <wp:positionV relativeFrom="paragraph">
                  <wp:posOffset>208280</wp:posOffset>
                </wp:positionV>
                <wp:extent cx="1600200" cy="571500"/>
                <wp:effectExtent l="0" t="0" r="0" b="12700"/>
                <wp:wrapNone/>
                <wp:docPr id="2055" name="Text Box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78921" w14:textId="77777777" w:rsidR="00BA31A9" w:rsidRDefault="00BA31A9" w:rsidP="00862955">
                            <w:pPr>
                              <w:pStyle w:val="Heading2"/>
                            </w:pPr>
                            <w:r>
                              <w:t>Now try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5" o:spid="_x0000_s1029" type="#_x0000_t202" style="position:absolute;left:0;text-align:left;margin-left:2in;margin-top:16.4pt;width:126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" filled="f" stroked="f">
                <v:textbox inset="0,0,0,0">
                  <w:txbxContent>
                    <w:p w14:paraId="6DE78921" w14:textId="77777777" w:rsidR="00BA31A9" w:rsidRDefault="00BA31A9" w:rsidP="00862955">
                      <w:pPr>
                        <w:pStyle w:val="Heading2"/>
                      </w:pPr>
                      <w:r>
                        <w:t>Now try this!</w:t>
                      </w:r>
                    </w:p>
                  </w:txbxContent>
                </v:textbox>
              </v:shape>
            </w:pict>
          </mc:Fallback>
        </mc:AlternateContent>
      </w:r>
    </w:p>
    <w:p w14:paraId="6D35B853" w14:textId="6A203020" w:rsidR="00B712EA" w:rsidRDefault="00F832F8" w:rsidP="003C75F4">
      <w:pPr>
        <w:pStyle w:val="BodyText"/>
        <w:tabs>
          <w:tab w:val="clear" w:pos="360"/>
        </w:tabs>
        <w:spacing w:before="240"/>
        <w:rPr>
          <w:rFonts w:cs="Calibri"/>
          <w:sz w:val="18"/>
          <w:szCs w:val="18"/>
        </w:rPr>
      </w:pPr>
      <w:r w:rsidRPr="00BA31A9">
        <w:drawing>
          <wp:anchor distT="0" distB="0" distL="114300" distR="114300" simplePos="0" relativeHeight="251718656" behindDoc="0" locked="0" layoutInCell="1" allowOverlap="1" wp14:anchorId="4397490A" wp14:editId="76761F7E">
            <wp:simplePos x="0" y="0"/>
            <wp:positionH relativeFrom="margin">
              <wp:posOffset>-20320</wp:posOffset>
            </wp:positionH>
            <wp:positionV relativeFrom="paragraph">
              <wp:posOffset>185420</wp:posOffset>
            </wp:positionV>
            <wp:extent cx="1654810" cy="1370965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9_1020-X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r="9988"/>
                    <a:stretch/>
                  </pic:blipFill>
                  <pic:spPr bwMode="auto">
                    <a:xfrm>
                      <a:off x="0" y="0"/>
                      <a:ext cx="1654810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A9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3FA99F" wp14:editId="4C6E51CA">
                <wp:simplePos x="0" y="0"/>
                <wp:positionH relativeFrom="column">
                  <wp:posOffset>-20320</wp:posOffset>
                </wp:positionH>
                <wp:positionV relativeFrom="paragraph">
                  <wp:posOffset>185420</wp:posOffset>
                </wp:positionV>
                <wp:extent cx="274320" cy="274320"/>
                <wp:effectExtent l="0" t="0" r="508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00A99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2872A" w14:textId="7D1F55B4" w:rsidR="00BA31A9" w:rsidRPr="008B576E" w:rsidRDefault="00BA31A9" w:rsidP="00BA31A9">
                            <w:pPr>
                              <w:pStyle w:val="Photo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-1.55pt;margin-top:14.6pt;width:21.6pt;height:2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" fillcolor="#00a99c" stroked="f">
                <v:textbox inset="0,0,0,0">
                  <w:txbxContent>
                    <w:p w14:paraId="14B2872A" w14:textId="7D1F55B4" w:rsidR="00BA31A9" w:rsidRPr="008B576E" w:rsidRDefault="00BA31A9" w:rsidP="00BA31A9">
                      <w:pPr>
                        <w:pStyle w:val="PhotoNumb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F46B3C0" w14:textId="6FE31A55" w:rsidR="00BA31A9" w:rsidRPr="00BA31A9" w:rsidRDefault="00F832F8" w:rsidP="00F832F8">
      <w:pPr>
        <w:pStyle w:val="BodyText"/>
        <w:numPr>
          <w:ilvl w:val="0"/>
          <w:numId w:val="12"/>
        </w:numPr>
        <w:tabs>
          <w:tab w:val="clear" w:pos="360"/>
        </w:tabs>
        <w:spacing w:before="240" w:after="960"/>
        <w:ind w:left="2880" w:firstLine="0"/>
        <w:rPr>
          <w:rFonts w:cs="Calibri"/>
        </w:rPr>
      </w:pPr>
      <w:r w:rsidRPr="00BA31A9">
        <w:drawing>
          <wp:anchor distT="0" distB="0" distL="114300" distR="114300" simplePos="0" relativeHeight="251720704" behindDoc="0" locked="0" layoutInCell="1" allowOverlap="1" wp14:anchorId="58F94623" wp14:editId="2CA32547">
            <wp:simplePos x="0" y="0"/>
            <wp:positionH relativeFrom="margin">
              <wp:posOffset>12700</wp:posOffset>
            </wp:positionH>
            <wp:positionV relativeFrom="paragraph">
              <wp:posOffset>1381760</wp:posOffset>
            </wp:positionV>
            <wp:extent cx="1653540" cy="1370965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9_1020-X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1" r="7801"/>
                    <a:stretch/>
                  </pic:blipFill>
                  <pic:spPr bwMode="auto">
                    <a:xfrm>
                      <a:off x="0" y="0"/>
                      <a:ext cx="1653540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A9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5F8C9B" wp14:editId="7A4E0EAA">
                <wp:simplePos x="0" y="0"/>
                <wp:positionH relativeFrom="column">
                  <wp:posOffset>0</wp:posOffset>
                </wp:positionH>
                <wp:positionV relativeFrom="paragraph">
                  <wp:posOffset>1381760</wp:posOffset>
                </wp:positionV>
                <wp:extent cx="274320" cy="274320"/>
                <wp:effectExtent l="0" t="0" r="508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00A99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2D637" w14:textId="2F730824" w:rsidR="00BA31A9" w:rsidRPr="008B576E" w:rsidRDefault="00BA31A9" w:rsidP="00BA31A9">
                            <w:pPr>
                              <w:pStyle w:val="PhotoNumb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0;margin-top:108.8pt;width:21.6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" fillcolor="#00a99c" stroked="f">
                <v:textbox inset="0,0,0,0">
                  <w:txbxContent>
                    <w:p w14:paraId="3952D637" w14:textId="2F730824" w:rsidR="00BA31A9" w:rsidRPr="008B576E" w:rsidRDefault="00BA31A9" w:rsidP="00BA31A9">
                      <w:pPr>
                        <w:pStyle w:val="PhotoNumb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6503E" w:rsidRPr="00BA31A9">
        <w:rPr>
          <w:rFonts w:cs="Calibri"/>
        </w:rPr>
        <w:t>Oh no</w:t>
      </w:r>
      <w:r w:rsidR="00C83E39" w:rsidRPr="00BA31A9">
        <w:rPr>
          <w:rFonts w:cs="Calibri"/>
        </w:rPr>
        <w:t>! N</w:t>
      </w:r>
      <w:r w:rsidR="0016503E" w:rsidRPr="00BA31A9">
        <w:rPr>
          <w:rFonts w:cs="Calibri"/>
        </w:rPr>
        <w:t>ow t</w:t>
      </w:r>
      <w:r w:rsidR="00196F86" w:rsidRPr="00BA31A9">
        <w:rPr>
          <w:rFonts w:cs="Calibri"/>
        </w:rPr>
        <w:t xml:space="preserve">here’s been an oil </w:t>
      </w:r>
      <w:r w:rsidR="000A523A" w:rsidRPr="00BA31A9">
        <w:rPr>
          <w:rFonts w:cs="Calibri"/>
        </w:rPr>
        <w:t>spill!</w:t>
      </w:r>
      <w:r w:rsidR="00196F86" w:rsidRPr="00BA31A9">
        <w:rPr>
          <w:rFonts w:cs="Calibri"/>
        </w:rPr>
        <w:t> </w:t>
      </w:r>
      <w:r w:rsidR="0016503E" w:rsidRPr="00BA31A9">
        <w:rPr>
          <w:rFonts w:cs="Calibri"/>
        </w:rPr>
        <w:t xml:space="preserve">Make a tiny, single-celled </w:t>
      </w:r>
      <w:r w:rsidR="00196F86" w:rsidRPr="00BA31A9">
        <w:rPr>
          <w:rFonts w:cs="Calibri"/>
        </w:rPr>
        <w:t xml:space="preserve">organism to help clean </w:t>
      </w:r>
      <w:r w:rsidR="0016503E" w:rsidRPr="00BA31A9">
        <w:rPr>
          <w:rFonts w:cs="Calibri"/>
        </w:rPr>
        <w:t xml:space="preserve">up </w:t>
      </w:r>
      <w:r w:rsidR="00196F86" w:rsidRPr="00BA31A9">
        <w:rPr>
          <w:rFonts w:cs="Calibri"/>
        </w:rPr>
        <w:t xml:space="preserve">the ocean. </w:t>
      </w:r>
      <w:r w:rsidR="0016503E" w:rsidRPr="00BA31A9">
        <w:rPr>
          <w:rFonts w:cs="Calibri"/>
        </w:rPr>
        <w:t xml:space="preserve">Start with a bacterium and engineer it so it can </w:t>
      </w:r>
      <w:r w:rsidR="000A523A" w:rsidRPr="00BA31A9">
        <w:rPr>
          <w:rFonts w:cs="Calibri"/>
        </w:rPr>
        <w:t xml:space="preserve">do new things. </w:t>
      </w:r>
      <w:r w:rsidR="00196F86" w:rsidRPr="00BA31A9">
        <w:rPr>
          <w:rFonts w:cs="Calibri"/>
        </w:rPr>
        <w:t xml:space="preserve">What special </w:t>
      </w:r>
      <w:r w:rsidR="00DF416F" w:rsidRPr="00BA31A9">
        <w:rPr>
          <w:rFonts w:cs="Calibri"/>
        </w:rPr>
        <w:t>traits</w:t>
      </w:r>
      <w:r w:rsidR="00196F86" w:rsidRPr="00BA31A9">
        <w:rPr>
          <w:rFonts w:cs="Calibri"/>
        </w:rPr>
        <w:t xml:space="preserve"> will your </w:t>
      </w:r>
      <w:r w:rsidR="00C04F38" w:rsidRPr="00BA31A9">
        <w:rPr>
          <w:rFonts w:cs="Calibri"/>
        </w:rPr>
        <w:t>micro</w:t>
      </w:r>
      <w:r w:rsidR="00196F86" w:rsidRPr="00BA31A9">
        <w:rPr>
          <w:rFonts w:cs="Calibri"/>
        </w:rPr>
        <w:t>organism need to solve this problem?</w:t>
      </w:r>
      <w:r w:rsidR="00BA31A9" w:rsidRPr="00BA31A9">
        <w:t xml:space="preserve"> </w:t>
      </w:r>
    </w:p>
    <w:p w14:paraId="1EA6E784" w14:textId="291DE12A" w:rsidR="00BA31A9" w:rsidRDefault="0016503E" w:rsidP="00BA31A9">
      <w:pPr>
        <w:pStyle w:val="BodyText"/>
        <w:numPr>
          <w:ilvl w:val="0"/>
          <w:numId w:val="12"/>
        </w:numPr>
        <w:tabs>
          <w:tab w:val="clear" w:pos="360"/>
        </w:tabs>
        <w:spacing w:before="240"/>
        <w:ind w:left="2880" w:firstLine="0"/>
      </w:pPr>
      <w:r w:rsidRPr="00BA31A9">
        <w:rPr>
          <w:rFonts w:cs="Calibri"/>
        </w:rPr>
        <w:t>Add up to</w:t>
      </w:r>
      <w:r w:rsidR="00D6188F">
        <w:t xml:space="preserve"> three new traits </w:t>
      </w:r>
      <w:r>
        <w:t xml:space="preserve">to your </w:t>
      </w:r>
      <w:r w:rsidR="00C04F38">
        <w:t>micro</w:t>
      </w:r>
      <w:r w:rsidR="0006046C">
        <w:t>organism</w:t>
      </w:r>
      <w:r w:rsidR="00B14C1C">
        <w:t xml:space="preserve"> to make it into a “super</w:t>
      </w:r>
      <w:r w:rsidR="00C83E39">
        <w:t xml:space="preserve"> </w:t>
      </w:r>
      <w:r w:rsidR="000A523A">
        <w:t>organism</w:t>
      </w:r>
      <w:r>
        <w:t>.</w:t>
      </w:r>
      <w:r w:rsidR="000A523A">
        <w:t>”</w:t>
      </w:r>
      <w:r>
        <w:t xml:space="preserve"> You can c</w:t>
      </w:r>
      <w:r w:rsidR="001A74D2">
        <w:t xml:space="preserve">ut </w:t>
      </w:r>
      <w:r>
        <w:t>them out</w:t>
      </w:r>
      <w:r w:rsidR="00196F86">
        <w:t xml:space="preserve"> </w:t>
      </w:r>
      <w:r w:rsidR="0006046C">
        <w:t xml:space="preserve">of </w:t>
      </w:r>
      <w:r w:rsidR="00196F86">
        <w:t>the worksheet and tape them ont</w:t>
      </w:r>
      <w:r w:rsidR="00D6188F">
        <w:t>o the outline, or draw your own.</w:t>
      </w:r>
      <w:r w:rsidR="00196F86">
        <w:t xml:space="preserve"> </w:t>
      </w:r>
      <w:r>
        <w:t>How do these new</w:t>
      </w:r>
      <w:r w:rsidR="00196F86">
        <w:t xml:space="preserve"> </w:t>
      </w:r>
      <w:r w:rsidR="00DF416F">
        <w:t>features</w:t>
      </w:r>
      <w:r w:rsidR="00C04F38">
        <w:t xml:space="preserve"> help your</w:t>
      </w:r>
      <w:r w:rsidR="00B14C1C">
        <w:t xml:space="preserve"> super</w:t>
      </w:r>
      <w:r w:rsidR="00C83E39">
        <w:t xml:space="preserve"> </w:t>
      </w:r>
      <w:r w:rsidR="00196F86">
        <w:t>organism clean up the oil</w:t>
      </w:r>
      <w:r w:rsidR="00DF416F">
        <w:t xml:space="preserve"> spill</w:t>
      </w:r>
      <w:r w:rsidR="00196F86">
        <w:t>?</w:t>
      </w:r>
      <w:r w:rsidR="00D6188F">
        <w:t xml:space="preserve"> </w:t>
      </w:r>
      <w:r w:rsidR="00F832F8">
        <w:t xml:space="preserve"> Try it out on the ba</w:t>
      </w:r>
      <w:bookmarkStart w:id="0" w:name="_GoBack"/>
      <w:bookmarkEnd w:id="0"/>
      <w:r w:rsidR="00F832F8">
        <w:t>ckground.</w:t>
      </w:r>
    </w:p>
    <w:p w14:paraId="28AE7B34" w14:textId="7A53D462" w:rsidR="00196F86" w:rsidRPr="00BA31A9" w:rsidRDefault="00F832F8" w:rsidP="00BA31A9">
      <w:pPr>
        <w:pStyle w:val="BodyText"/>
        <w:tabs>
          <w:tab w:val="clear" w:pos="360"/>
        </w:tabs>
        <w:spacing w:before="240" w:after="1200"/>
        <w:ind w:left="3240"/>
        <w:rPr>
          <w:rFonts w:cs="Calibri"/>
        </w:rPr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23D76E" wp14:editId="43B2AB72">
                <wp:simplePos x="0" y="0"/>
                <wp:positionH relativeFrom="column">
                  <wp:posOffset>0</wp:posOffset>
                </wp:positionH>
                <wp:positionV relativeFrom="paragraph">
                  <wp:posOffset>429260</wp:posOffset>
                </wp:positionV>
                <wp:extent cx="1600200" cy="5715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5F8C8" w14:textId="324AB886" w:rsidR="00BA31A9" w:rsidRDefault="00BA31A9" w:rsidP="00D84066">
                            <w:pPr>
                              <w:pStyle w:val="Heading2"/>
                            </w:pPr>
                            <w:r>
                              <w:t>Talk about 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0;margin-top:33.8pt;width:126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" filled="f" stroked="f">
                <v:textbox inset="0,0,0,0">
                  <w:txbxContent>
                    <w:p w14:paraId="6565F8C8" w14:textId="324AB886" w:rsidR="00BA31A9" w:rsidRDefault="00BA31A9" w:rsidP="00D84066">
                      <w:pPr>
                        <w:pStyle w:val="Heading2"/>
                      </w:pPr>
                      <w:r>
                        <w:t>Talk about it…</w:t>
                      </w:r>
                    </w:p>
                  </w:txbxContent>
                </v:textbox>
              </v:shape>
            </w:pict>
          </mc:Fallback>
        </mc:AlternateContent>
      </w:r>
    </w:p>
    <w:p w14:paraId="381320DF" w14:textId="2305209B" w:rsidR="00822F5D" w:rsidRPr="00C0282A" w:rsidRDefault="00196F86" w:rsidP="00F937B4">
      <w:pPr>
        <w:pStyle w:val="BodyText"/>
        <w:rPr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FF1CE8B" wp14:editId="5BF03269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7315200" cy="1600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600200"/>
                        </a:xfrm>
                        <a:prstGeom prst="rect">
                          <a:avLst/>
                        </a:prstGeom>
                        <a:solidFill>
                          <a:srgbClr val="DEEDE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4AA03" w14:textId="000CF918" w:rsidR="00BA31A9" w:rsidRDefault="00BA31A9" w:rsidP="00E07EBB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is designing a superhero similar to or different from building a microorganism to solve a problem?</w:t>
                            </w:r>
                          </w:p>
                          <w:p w14:paraId="5AA29CCF" w14:textId="0CBCB177" w:rsidR="00BA31A9" w:rsidRPr="00FC41BB" w:rsidRDefault="00BA31A9" w:rsidP="0006046C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could happen if you let your super organism go in the wild? Could anything happen that you didn’t plan for?</w:t>
                            </w:r>
                          </w:p>
                          <w:p w14:paraId="510E35CD" w14:textId="48756128" w:rsidR="00BA31A9" w:rsidRPr="00FC41BB" w:rsidRDefault="00BA31A9" w:rsidP="000A1A73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01AB1C" w14:textId="77777777" w:rsidR="00BA31A9" w:rsidRPr="00C15035" w:rsidRDefault="00BA31A9" w:rsidP="00E07EBB">
                            <w:pPr>
                              <w:pStyle w:val="BodyText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0" tIns="228600" rIns="27432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0;margin-top:0;width:8in;height:126pt;z-index:-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" fillcolor="#deedea" stroked="f">
                <v:textbox inset="21.6pt,18pt,21.6pt,18pt">
                  <w:txbxContent>
                    <w:p w14:paraId="39A4AA03" w14:textId="000CF918" w:rsidR="00BA31A9" w:rsidRDefault="00BA31A9" w:rsidP="00E07EBB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is designing a superhero similar to or different from building a microorganism to solve a problem?</w:t>
                      </w:r>
                    </w:p>
                    <w:p w14:paraId="5AA29CCF" w14:textId="0CBCB177" w:rsidR="00BA31A9" w:rsidRPr="00FC41BB" w:rsidRDefault="00BA31A9" w:rsidP="0006046C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could happen if you let your super organism go in the wild? Could anything happen that you didn’t plan for?</w:t>
                      </w:r>
                    </w:p>
                    <w:p w14:paraId="510E35CD" w14:textId="48756128" w:rsidR="00BA31A9" w:rsidRPr="00FC41BB" w:rsidRDefault="00BA31A9" w:rsidP="000A1A73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</w:p>
                    <w:p w14:paraId="6E01AB1C" w14:textId="77777777" w:rsidR="00BA31A9" w:rsidRPr="00C15035" w:rsidRDefault="00BA31A9" w:rsidP="00E07EBB">
                      <w:pPr>
                        <w:pStyle w:val="BodyText2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2F5D" w:rsidRPr="00C0282A">
        <w:rPr>
          <w:color w:val="FF0000"/>
        </w:rPr>
        <w:br w:type="page"/>
      </w:r>
    </w:p>
    <w:p w14:paraId="0C770C3B" w14:textId="0B431CDC" w:rsidR="000A1A73" w:rsidRDefault="00D84066" w:rsidP="000A1A73">
      <w:pPr>
        <w:pStyle w:val="Heading3"/>
        <w:rPr>
          <w:b w:val="0"/>
          <w:i/>
          <w:sz w:val="48"/>
          <w:szCs w:val="48"/>
        </w:rPr>
      </w:pPr>
      <w:r w:rsidRPr="000A523A">
        <w:rPr>
          <w:b w:val="0"/>
          <w:i/>
          <w:sz w:val="48"/>
          <w:szCs w:val="48"/>
        </w:rPr>
        <w:lastRenderedPageBreak/>
        <w:t>Synthetic biologists</w:t>
      </w:r>
      <w:r w:rsidR="00D63806" w:rsidRPr="000A523A">
        <w:rPr>
          <w:b w:val="0"/>
          <w:i/>
          <w:sz w:val="48"/>
          <w:szCs w:val="48"/>
        </w:rPr>
        <w:t xml:space="preserve"> solve problems by</w:t>
      </w:r>
      <w:r w:rsidRPr="000A523A">
        <w:rPr>
          <w:b w:val="0"/>
          <w:i/>
          <w:sz w:val="48"/>
          <w:szCs w:val="48"/>
        </w:rPr>
        <w:t xml:space="preserve"> </w:t>
      </w:r>
      <w:r w:rsidR="000A523A" w:rsidRPr="000A523A">
        <w:rPr>
          <w:b w:val="0"/>
          <w:i/>
          <w:sz w:val="48"/>
          <w:szCs w:val="48"/>
        </w:rPr>
        <w:t>applying</w:t>
      </w:r>
      <w:r w:rsidR="000366CD" w:rsidRPr="000A523A">
        <w:rPr>
          <w:b w:val="0"/>
          <w:i/>
          <w:sz w:val="48"/>
          <w:szCs w:val="48"/>
        </w:rPr>
        <w:t xml:space="preserve"> </w:t>
      </w:r>
      <w:r w:rsidRPr="000A523A">
        <w:rPr>
          <w:b w:val="0"/>
          <w:i/>
          <w:sz w:val="48"/>
          <w:szCs w:val="48"/>
        </w:rPr>
        <w:t>engineer</w:t>
      </w:r>
      <w:r w:rsidR="000366CD" w:rsidRPr="000A523A">
        <w:rPr>
          <w:b w:val="0"/>
          <w:i/>
          <w:sz w:val="48"/>
          <w:szCs w:val="48"/>
        </w:rPr>
        <w:t>ing</w:t>
      </w:r>
      <w:r w:rsidR="00A95609" w:rsidRPr="000A523A">
        <w:rPr>
          <w:b w:val="0"/>
          <w:i/>
          <w:sz w:val="48"/>
          <w:szCs w:val="48"/>
        </w:rPr>
        <w:t xml:space="preserve"> </w:t>
      </w:r>
      <w:r w:rsidR="00154E15" w:rsidRPr="000A523A">
        <w:rPr>
          <w:b w:val="0"/>
          <w:i/>
          <w:sz w:val="48"/>
          <w:szCs w:val="48"/>
        </w:rPr>
        <w:t>principles</w:t>
      </w:r>
      <w:r w:rsidR="00A95609" w:rsidRPr="000A523A">
        <w:rPr>
          <w:b w:val="0"/>
          <w:i/>
          <w:sz w:val="48"/>
          <w:szCs w:val="48"/>
        </w:rPr>
        <w:t xml:space="preserve"> </w:t>
      </w:r>
      <w:r w:rsidR="000A523A" w:rsidRPr="000A523A">
        <w:rPr>
          <w:b w:val="0"/>
          <w:i/>
          <w:sz w:val="48"/>
          <w:szCs w:val="48"/>
        </w:rPr>
        <w:t>to</w:t>
      </w:r>
      <w:r w:rsidR="00D63806" w:rsidRPr="000A523A">
        <w:rPr>
          <w:b w:val="0"/>
          <w:i/>
          <w:sz w:val="48"/>
          <w:szCs w:val="48"/>
        </w:rPr>
        <w:t xml:space="preserve"> living materials</w:t>
      </w:r>
      <w:r w:rsidR="00154E15" w:rsidRPr="000A523A">
        <w:rPr>
          <w:b w:val="0"/>
          <w:i/>
          <w:sz w:val="48"/>
          <w:szCs w:val="48"/>
        </w:rPr>
        <w:t xml:space="preserve">. </w:t>
      </w:r>
    </w:p>
    <w:p w14:paraId="28B6E676" w14:textId="77777777" w:rsidR="000A523A" w:rsidRPr="000A523A" w:rsidRDefault="000A523A" w:rsidP="000A523A"/>
    <w:p w14:paraId="6670F014" w14:textId="77777777" w:rsidR="003C75F4" w:rsidRPr="000A1A73" w:rsidRDefault="003C75F4" w:rsidP="000A1A73"/>
    <w:p w14:paraId="7506CC91" w14:textId="70F37823" w:rsidR="006762A8" w:rsidRPr="00A91AE0" w:rsidRDefault="00AA7922" w:rsidP="00A91AE0">
      <w:pPr>
        <w:pStyle w:val="BodyText3"/>
        <w:spacing w:line="264" w:lineRule="auto"/>
        <w:rPr>
          <w:rFonts w:ascii="Lato Regular" w:hAnsi="Lato Regular"/>
        </w:rPr>
      </w:pPr>
      <w:r>
        <w:rPr>
          <w:rFonts w:ascii="Lato Regular" w:hAnsi="Lato Regular"/>
          <w:b/>
        </w:rPr>
        <w:drawing>
          <wp:anchor distT="0" distB="0" distL="114300" distR="114300" simplePos="0" relativeHeight="251701248" behindDoc="0" locked="0" layoutInCell="1" allowOverlap="1" wp14:anchorId="12E92AA6" wp14:editId="61FD960B">
            <wp:simplePos x="0" y="0"/>
            <wp:positionH relativeFrom="column">
              <wp:posOffset>4114800</wp:posOffset>
            </wp:positionH>
            <wp:positionV relativeFrom="paragraph">
              <wp:posOffset>148590</wp:posOffset>
            </wp:positionV>
            <wp:extent cx="2489200" cy="2223770"/>
            <wp:effectExtent l="25400" t="25400" r="25400" b="36830"/>
            <wp:wrapSquare wrapText="bothSides"/>
            <wp:docPr id="9" name="Picture 9" descr="Macintosh HD:Users:alijackson:Desktop:Liang Zong and Yan Liang_MIT 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jackson:Desktop:Liang Zong and Yan Liang_MIT 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b="5997"/>
                    <a:stretch/>
                  </pic:blipFill>
                  <pic:spPr bwMode="auto">
                    <a:xfrm>
                      <a:off x="0" y="0"/>
                      <a:ext cx="2489200" cy="2223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AE0">
        <w:rPr>
          <w:rFonts w:ascii="Lato Regular" w:hAnsi="Lato Regular"/>
          <w:b/>
          <w:bCs/>
        </w:rPr>
        <w:t>S</w:t>
      </w:r>
      <w:r w:rsidR="00095310">
        <w:rPr>
          <w:rFonts w:ascii="Lato Regular" w:hAnsi="Lato Regular"/>
          <w:b/>
          <w:bCs/>
        </w:rPr>
        <w:t>ynthetic biology</w:t>
      </w:r>
      <w:r w:rsidR="00A91AE0" w:rsidRPr="00A91AE0">
        <w:rPr>
          <w:rFonts w:ascii="Lato Regular" w:hAnsi="Lato Regular"/>
          <w:b/>
          <w:bCs/>
        </w:rPr>
        <w:t xml:space="preserve"> use</w:t>
      </w:r>
      <w:r w:rsidR="00095310">
        <w:rPr>
          <w:rFonts w:ascii="Lato Regular" w:hAnsi="Lato Regular"/>
          <w:b/>
          <w:bCs/>
        </w:rPr>
        <w:t>s</w:t>
      </w:r>
      <w:r w:rsidR="00A91AE0" w:rsidRPr="00A91AE0">
        <w:rPr>
          <w:rFonts w:ascii="Lato Regular" w:hAnsi="Lato Regular"/>
          <w:b/>
          <w:bCs/>
        </w:rPr>
        <w:t xml:space="preserve"> the engineering design process. </w:t>
      </w:r>
      <w:r w:rsidR="00095310">
        <w:rPr>
          <w:rFonts w:ascii="Lato Regular" w:hAnsi="Lato Regular"/>
        </w:rPr>
        <w:t>Researchers in this field</w:t>
      </w:r>
      <w:r w:rsidR="00A91AE0" w:rsidRPr="00A91AE0">
        <w:rPr>
          <w:rFonts w:ascii="Lato Regular" w:hAnsi="Lato Regular"/>
        </w:rPr>
        <w:t xml:space="preserve"> design, build, and test new ideas to solve problems. </w:t>
      </w:r>
      <w:r w:rsidR="00A95609">
        <w:rPr>
          <w:rFonts w:ascii="Lato Regular" w:hAnsi="Lato Regular"/>
          <w:noProof w:val="0"/>
          <w:sz w:val="24"/>
          <w:szCs w:val="24"/>
        </w:rPr>
        <w:t>O</w:t>
      </w:r>
      <w:r w:rsidR="00D84066">
        <w:rPr>
          <w:rFonts w:ascii="Lato Regular" w:hAnsi="Lato Regular"/>
          <w:noProof w:val="0"/>
          <w:sz w:val="24"/>
          <w:szCs w:val="24"/>
        </w:rPr>
        <w:t>ften</w:t>
      </w:r>
      <w:r w:rsidR="00A95609">
        <w:rPr>
          <w:rFonts w:ascii="Lato Regular" w:hAnsi="Lato Regular"/>
          <w:noProof w:val="0"/>
          <w:sz w:val="24"/>
          <w:szCs w:val="24"/>
        </w:rPr>
        <w:t>, they use</w:t>
      </w:r>
      <w:r w:rsidR="00D84066">
        <w:rPr>
          <w:rFonts w:ascii="Lato Regular" w:hAnsi="Lato Regular"/>
          <w:noProof w:val="0"/>
          <w:sz w:val="24"/>
          <w:szCs w:val="24"/>
        </w:rPr>
        <w:t xml:space="preserve"> c</w:t>
      </w:r>
      <w:r w:rsidR="00A95609">
        <w:rPr>
          <w:rFonts w:ascii="Lato Regular" w:hAnsi="Lato Regular"/>
          <w:noProof w:val="0"/>
          <w:sz w:val="24"/>
          <w:szCs w:val="24"/>
        </w:rPr>
        <w:t>omputer models to figure out what might (or did) happen.</w:t>
      </w:r>
    </w:p>
    <w:p w14:paraId="5CCA9B4A" w14:textId="20EE0DC1" w:rsidR="00150080" w:rsidRDefault="00AA7922" w:rsidP="000A523A">
      <w:pPr>
        <w:pStyle w:val="BodyText3"/>
        <w:spacing w:line="264" w:lineRule="auto"/>
        <w:rPr>
          <w:rFonts w:ascii="Lato Regular" w:hAnsi="Lato Regular"/>
          <w:noProof w:val="0"/>
          <w:sz w:val="24"/>
          <w:szCs w:val="24"/>
        </w:rPr>
      </w:pPr>
      <w:r w:rsidRPr="0092636E">
        <w:rPr>
          <w:rFonts w:ascii="Lato Regular" w:hAnsi="Lato Regul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8CDBC5" wp14:editId="68AD78BB">
                <wp:simplePos x="0" y="0"/>
                <wp:positionH relativeFrom="column">
                  <wp:posOffset>4114800</wp:posOffset>
                </wp:positionH>
                <wp:positionV relativeFrom="paragraph">
                  <wp:posOffset>1362075</wp:posOffset>
                </wp:positionV>
                <wp:extent cx="2514600" cy="1197610"/>
                <wp:effectExtent l="0" t="0" r="0" b="215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8BE4D" w14:textId="7B16440D" w:rsidR="00BA31A9" w:rsidRPr="00AA7922" w:rsidRDefault="00BA31A9" w:rsidP="00AA7922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spacing w:after="0"/>
                              <w:ind w:left="0" w:right="0"/>
                              <w:rPr>
                                <w:rFonts w:ascii="Lato Bold" w:hAnsi="Lato Bold"/>
                                <w:sz w:val="20"/>
                                <w:szCs w:val="20"/>
                              </w:rPr>
                            </w:pPr>
                            <w:r w:rsidRPr="00AA7922">
                              <w:rPr>
                                <w:rFonts w:ascii="Lato Bold" w:hAnsi="Lato Bold"/>
                                <w:sz w:val="20"/>
                                <w:szCs w:val="20"/>
                              </w:rPr>
                              <w:t>Synthetic biologists</w:t>
                            </w:r>
                            <w:r>
                              <w:rPr>
                                <w:rFonts w:ascii="Lato Bold" w:hAnsi="Lato Bold"/>
                                <w:sz w:val="20"/>
                                <w:szCs w:val="20"/>
                              </w:rPr>
                              <w:t xml:space="preserve"> solve problems by finding new ways to modify and reprogram living parts, almost as if they’re pieces of a tiny computer</w:t>
                            </w:r>
                            <w:r w:rsidRPr="00AA7922">
                              <w:rPr>
                                <w:rFonts w:ascii="Lato Bold" w:hAnsi="Lato Bol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7E6DCF" w14:textId="77777777" w:rsidR="00BA31A9" w:rsidRDefault="00BA31A9"/>
                        </w:txbxContent>
                      </wps:txbx>
                      <wps:bodyPr rot="0" spcFirstLastPara="0" vertOverflow="overflow" horzOverflow="overflow" vert="horz" wrap="square" lIns="0" tIns="109728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324pt;margin-top:107.25pt;width:198pt;height:94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" filled="f" stroked="f">
                <v:textbox inset="0,8.64pt,0,0">
                  <w:txbxContent>
                    <w:p w14:paraId="3E28BE4D" w14:textId="7B16440D" w:rsidR="00BA31A9" w:rsidRPr="00AA7922" w:rsidRDefault="00BA31A9" w:rsidP="00AA7922">
                      <w:pPr>
                        <w:pStyle w:val="BodyText3"/>
                        <w:numPr>
                          <w:ilvl w:val="0"/>
                          <w:numId w:val="3"/>
                        </w:numPr>
                        <w:suppressAutoHyphens w:val="0"/>
                        <w:spacing w:after="0"/>
                        <w:ind w:left="0" w:right="0"/>
                        <w:rPr>
                          <w:rFonts w:ascii="Lato Bold" w:hAnsi="Lato Bold"/>
                          <w:sz w:val="20"/>
                          <w:szCs w:val="20"/>
                        </w:rPr>
                      </w:pPr>
                      <w:r w:rsidRPr="00AA7922">
                        <w:rPr>
                          <w:rFonts w:ascii="Lato Bold" w:hAnsi="Lato Bold"/>
                          <w:sz w:val="20"/>
                          <w:szCs w:val="20"/>
                        </w:rPr>
                        <w:t>Synthetic biologists</w:t>
                      </w:r>
                      <w:r>
                        <w:rPr>
                          <w:rFonts w:ascii="Lato Bold" w:hAnsi="Lato Bold"/>
                          <w:sz w:val="20"/>
                          <w:szCs w:val="20"/>
                        </w:rPr>
                        <w:t xml:space="preserve"> solve problems by finding new ways to modify and reprogram living parts, almost as if they’re pieces of a tiny computer</w:t>
                      </w:r>
                      <w:r w:rsidRPr="00AA7922">
                        <w:rPr>
                          <w:rFonts w:ascii="Lato Bold" w:hAnsi="Lato Bold"/>
                          <w:sz w:val="20"/>
                          <w:szCs w:val="20"/>
                        </w:rPr>
                        <w:t>.</w:t>
                      </w:r>
                    </w:p>
                    <w:p w14:paraId="277E6DCF" w14:textId="77777777" w:rsidR="00BA31A9" w:rsidRDefault="00BA31A9"/>
                  </w:txbxContent>
                </v:textbox>
                <w10:wrap type="square"/>
              </v:shape>
            </w:pict>
          </mc:Fallback>
        </mc:AlternateContent>
      </w:r>
      <w:r w:rsidR="006762A8">
        <w:rPr>
          <w:rFonts w:ascii="Lato Regular" w:hAnsi="Lato Regular"/>
          <w:noProof w:val="0"/>
          <w:sz w:val="24"/>
          <w:szCs w:val="24"/>
        </w:rPr>
        <w:t>Inventin</w:t>
      </w:r>
      <w:r w:rsidR="0006046C">
        <w:rPr>
          <w:rFonts w:ascii="Lato Regular" w:hAnsi="Lato Regular"/>
          <w:noProof w:val="0"/>
          <w:sz w:val="24"/>
          <w:szCs w:val="24"/>
        </w:rPr>
        <w:t>g a super</w:t>
      </w:r>
      <w:r w:rsidR="003C75F4">
        <w:rPr>
          <w:rFonts w:ascii="Lato Regular" w:hAnsi="Lato Regular"/>
          <w:noProof w:val="0"/>
          <w:sz w:val="24"/>
          <w:szCs w:val="24"/>
        </w:rPr>
        <w:t>he</w:t>
      </w:r>
      <w:r w:rsidR="0006046C">
        <w:rPr>
          <w:rFonts w:ascii="Lato Regular" w:hAnsi="Lato Regular"/>
          <w:noProof w:val="0"/>
          <w:sz w:val="24"/>
          <w:szCs w:val="24"/>
        </w:rPr>
        <w:t>ro is just pretend. But giving</w:t>
      </w:r>
      <w:r w:rsidR="003C75F4">
        <w:rPr>
          <w:rFonts w:ascii="Lato Regular" w:hAnsi="Lato Regular"/>
          <w:noProof w:val="0"/>
          <w:sz w:val="24"/>
          <w:szCs w:val="24"/>
        </w:rPr>
        <w:t xml:space="preserve"> </w:t>
      </w:r>
      <w:r w:rsidR="006762A8">
        <w:rPr>
          <w:rFonts w:ascii="Lato Regular" w:hAnsi="Lato Regular"/>
          <w:noProof w:val="0"/>
          <w:sz w:val="24"/>
          <w:szCs w:val="24"/>
        </w:rPr>
        <w:t>special traits</w:t>
      </w:r>
      <w:r w:rsidR="0006046C">
        <w:rPr>
          <w:rFonts w:ascii="Lato Regular" w:hAnsi="Lato Regular"/>
          <w:noProof w:val="0"/>
          <w:sz w:val="24"/>
          <w:szCs w:val="24"/>
        </w:rPr>
        <w:t xml:space="preserve"> to</w:t>
      </w:r>
      <w:r w:rsidR="00A95609">
        <w:rPr>
          <w:rFonts w:ascii="Lato Regular" w:hAnsi="Lato Regular"/>
          <w:noProof w:val="0"/>
          <w:sz w:val="24"/>
          <w:szCs w:val="24"/>
        </w:rPr>
        <w:t xml:space="preserve"> a human being</w:t>
      </w:r>
      <w:r w:rsidR="006762A8">
        <w:rPr>
          <w:rFonts w:ascii="Lato Regular" w:hAnsi="Lato Regular"/>
          <w:noProof w:val="0"/>
          <w:sz w:val="24"/>
          <w:szCs w:val="24"/>
        </w:rPr>
        <w:t xml:space="preserve"> is a</w:t>
      </w:r>
      <w:r w:rsidR="00517E19">
        <w:rPr>
          <w:rFonts w:ascii="Lato Regular" w:hAnsi="Lato Regular"/>
          <w:noProof w:val="0"/>
          <w:sz w:val="24"/>
          <w:szCs w:val="24"/>
        </w:rPr>
        <w:t xml:space="preserve"> </w:t>
      </w:r>
      <w:r w:rsidR="006762A8">
        <w:rPr>
          <w:rFonts w:ascii="Lato Regular" w:hAnsi="Lato Regular"/>
          <w:noProof w:val="0"/>
          <w:sz w:val="24"/>
          <w:szCs w:val="24"/>
        </w:rPr>
        <w:t>little</w:t>
      </w:r>
      <w:r w:rsidR="00A95609">
        <w:rPr>
          <w:rFonts w:ascii="Lato Regular" w:hAnsi="Lato Regular"/>
          <w:noProof w:val="0"/>
          <w:sz w:val="24"/>
          <w:szCs w:val="24"/>
        </w:rPr>
        <w:t xml:space="preserve"> bit</w:t>
      </w:r>
      <w:r w:rsidR="006762A8">
        <w:rPr>
          <w:rFonts w:ascii="Lato Regular" w:hAnsi="Lato Regular"/>
          <w:noProof w:val="0"/>
          <w:sz w:val="24"/>
          <w:szCs w:val="24"/>
        </w:rPr>
        <w:t xml:space="preserve"> like engineering an organism to do something new. </w:t>
      </w:r>
      <w:r w:rsidR="00150080" w:rsidRPr="006762A8">
        <w:rPr>
          <w:rFonts w:ascii="Lato Regular" w:hAnsi="Lato Regular"/>
          <w:noProof w:val="0"/>
          <w:sz w:val="24"/>
          <w:szCs w:val="24"/>
        </w:rPr>
        <w:t>I</w:t>
      </w:r>
      <w:r w:rsidR="00150080" w:rsidRPr="00150080">
        <w:rPr>
          <w:rFonts w:ascii="Lato Regular" w:hAnsi="Lato Regular"/>
          <w:noProof w:val="0"/>
          <w:sz w:val="24"/>
          <w:szCs w:val="24"/>
        </w:rPr>
        <w:t>t’</w:t>
      </w:r>
      <w:r w:rsidR="00150080">
        <w:rPr>
          <w:rFonts w:ascii="Lato Regular" w:hAnsi="Lato Regular"/>
          <w:noProof w:val="0"/>
          <w:sz w:val="24"/>
          <w:szCs w:val="24"/>
        </w:rPr>
        <w:t>s fun to imagine</w:t>
      </w:r>
      <w:r w:rsidR="00150080" w:rsidRPr="00150080">
        <w:rPr>
          <w:rFonts w:ascii="Lato Regular" w:hAnsi="Lato Regular"/>
          <w:noProof w:val="0"/>
          <w:sz w:val="24"/>
          <w:szCs w:val="24"/>
        </w:rPr>
        <w:t xml:space="preserve"> </w:t>
      </w:r>
      <w:r w:rsidR="006762A8">
        <w:rPr>
          <w:rFonts w:ascii="Lato Regular" w:hAnsi="Lato Regular"/>
          <w:noProof w:val="0"/>
          <w:sz w:val="24"/>
          <w:szCs w:val="24"/>
        </w:rPr>
        <w:t xml:space="preserve">what key attributes </w:t>
      </w:r>
      <w:r w:rsidR="00A95609">
        <w:rPr>
          <w:rFonts w:ascii="Lato Regular" w:hAnsi="Lato Regular"/>
          <w:noProof w:val="0"/>
          <w:sz w:val="24"/>
          <w:szCs w:val="24"/>
        </w:rPr>
        <w:t>a</w:t>
      </w:r>
      <w:r w:rsidR="006762A8">
        <w:rPr>
          <w:rFonts w:ascii="Lato Regular" w:hAnsi="Lato Regular"/>
          <w:noProof w:val="0"/>
          <w:sz w:val="24"/>
          <w:szCs w:val="24"/>
        </w:rPr>
        <w:t xml:space="preserve"> new organism </w:t>
      </w:r>
      <w:r w:rsidR="00A95609">
        <w:rPr>
          <w:rFonts w:ascii="Lato Regular" w:hAnsi="Lato Regular"/>
          <w:noProof w:val="0"/>
          <w:sz w:val="24"/>
          <w:szCs w:val="24"/>
        </w:rPr>
        <w:t>would</w:t>
      </w:r>
      <w:r w:rsidR="006762A8">
        <w:rPr>
          <w:rFonts w:ascii="Lato Regular" w:hAnsi="Lato Regular"/>
          <w:noProof w:val="0"/>
          <w:sz w:val="24"/>
          <w:szCs w:val="24"/>
        </w:rPr>
        <w:t xml:space="preserve"> need</w:t>
      </w:r>
      <w:r>
        <w:rPr>
          <w:rFonts w:ascii="Lato Regular" w:hAnsi="Lato Regular"/>
          <w:noProof w:val="0"/>
          <w:sz w:val="24"/>
          <w:szCs w:val="24"/>
        </w:rPr>
        <w:t xml:space="preserve"> </w:t>
      </w:r>
      <w:r w:rsidR="00A95609">
        <w:rPr>
          <w:rFonts w:ascii="Lato Regular" w:hAnsi="Lato Regular"/>
          <w:noProof w:val="0"/>
          <w:sz w:val="24"/>
          <w:szCs w:val="24"/>
        </w:rPr>
        <w:t xml:space="preserve">in order </w:t>
      </w:r>
      <w:r w:rsidR="00A95609" w:rsidRPr="000A523A">
        <w:rPr>
          <w:rFonts w:ascii="Lato Regular" w:hAnsi="Lato Regular"/>
          <w:noProof w:val="0"/>
          <w:sz w:val="24"/>
          <w:szCs w:val="24"/>
        </w:rPr>
        <w:t>to solve a problem</w:t>
      </w:r>
      <w:r w:rsidR="00150080" w:rsidRPr="000A523A">
        <w:rPr>
          <w:rFonts w:ascii="Lato Regular" w:hAnsi="Lato Regular"/>
          <w:noProof w:val="0"/>
          <w:sz w:val="24"/>
          <w:szCs w:val="24"/>
        </w:rPr>
        <w:t>—</w:t>
      </w:r>
      <w:r w:rsidR="00517E19" w:rsidRPr="000A523A">
        <w:rPr>
          <w:rFonts w:ascii="Lato Regular" w:hAnsi="Lato Regular"/>
          <w:noProof w:val="0"/>
          <w:sz w:val="24"/>
          <w:szCs w:val="24"/>
        </w:rPr>
        <w:t xml:space="preserve">and it’s also </w:t>
      </w:r>
      <w:r w:rsidR="00150080" w:rsidRPr="000A523A">
        <w:rPr>
          <w:rFonts w:ascii="Lato Regular" w:hAnsi="Lato Regular"/>
          <w:noProof w:val="0"/>
          <w:sz w:val="24"/>
          <w:szCs w:val="24"/>
        </w:rPr>
        <w:t xml:space="preserve">important. </w:t>
      </w:r>
      <w:r w:rsidR="006762A8" w:rsidRPr="000A523A">
        <w:rPr>
          <w:rFonts w:ascii="Lato Regular" w:hAnsi="Lato Regular"/>
          <w:noProof w:val="0"/>
          <w:sz w:val="24"/>
          <w:szCs w:val="24"/>
        </w:rPr>
        <w:t xml:space="preserve">We’ll need lots of different ideas </w:t>
      </w:r>
      <w:r w:rsidR="00A95609" w:rsidRPr="000A523A">
        <w:rPr>
          <w:rFonts w:ascii="Lato Regular" w:hAnsi="Lato Regular"/>
          <w:noProof w:val="0"/>
          <w:sz w:val="24"/>
          <w:szCs w:val="24"/>
        </w:rPr>
        <w:t xml:space="preserve">to solve </w:t>
      </w:r>
      <w:r w:rsidR="000A523A" w:rsidRPr="000A523A">
        <w:rPr>
          <w:rFonts w:ascii="Lato Regular" w:hAnsi="Lato Regular"/>
          <w:noProof w:val="0"/>
          <w:sz w:val="24"/>
          <w:szCs w:val="24"/>
        </w:rPr>
        <w:t xml:space="preserve">big </w:t>
      </w:r>
      <w:r w:rsidR="006762A8" w:rsidRPr="000A523A">
        <w:rPr>
          <w:rFonts w:ascii="Lato Regular" w:hAnsi="Lato Regular"/>
          <w:noProof w:val="0"/>
          <w:sz w:val="24"/>
          <w:szCs w:val="24"/>
        </w:rPr>
        <w:t>problems</w:t>
      </w:r>
      <w:r w:rsidR="003C75F4" w:rsidRPr="000A523A">
        <w:rPr>
          <w:rFonts w:ascii="Lato Regular" w:hAnsi="Lato Regular"/>
          <w:noProof w:val="0"/>
          <w:sz w:val="24"/>
          <w:szCs w:val="24"/>
        </w:rPr>
        <w:t>, s</w:t>
      </w:r>
      <w:r w:rsidR="005F69C1" w:rsidRPr="000A523A">
        <w:rPr>
          <w:rFonts w:ascii="Lato Regular" w:hAnsi="Lato Regular"/>
          <w:noProof w:val="0"/>
          <w:sz w:val="24"/>
          <w:szCs w:val="24"/>
        </w:rPr>
        <w:t>uch as making food last longer, cleaning up an oil spill, or even terraforming Mars!</w:t>
      </w:r>
    </w:p>
    <w:p w14:paraId="4335507F" w14:textId="7ED56BE9" w:rsidR="00DB7B4D" w:rsidRDefault="0016503E" w:rsidP="000A523A">
      <w:pPr>
        <w:pStyle w:val="BodyText3"/>
        <w:spacing w:after="0" w:line="264" w:lineRule="auto"/>
        <w:rPr>
          <w:rFonts w:ascii="Lato Regular" w:hAnsi="Lato Regular"/>
          <w:sz w:val="24"/>
          <w:szCs w:val="24"/>
        </w:rPr>
      </w:pPr>
      <w:r>
        <w:rPr>
          <w:rFonts w:ascii="Lato Regular" w:hAnsi="Lato Regular"/>
          <w:noProof w:val="0"/>
          <w:sz w:val="24"/>
          <w:szCs w:val="24"/>
        </w:rPr>
        <w:t>S</w:t>
      </w:r>
      <w:r w:rsidR="006762A8">
        <w:rPr>
          <w:rFonts w:ascii="Lato Regular" w:hAnsi="Lato Regular"/>
          <w:noProof w:val="0"/>
          <w:sz w:val="24"/>
          <w:szCs w:val="24"/>
        </w:rPr>
        <w:t>ynthetic biologi</w:t>
      </w:r>
      <w:r w:rsidR="003C75F4">
        <w:rPr>
          <w:rFonts w:ascii="Lato Regular" w:hAnsi="Lato Regular"/>
          <w:noProof w:val="0"/>
          <w:sz w:val="24"/>
          <w:szCs w:val="24"/>
        </w:rPr>
        <w:t>sts must consider how</w:t>
      </w:r>
      <w:r w:rsidR="006762A8">
        <w:rPr>
          <w:rFonts w:ascii="Lato Regular" w:hAnsi="Lato Regular"/>
          <w:noProof w:val="0"/>
          <w:sz w:val="24"/>
          <w:szCs w:val="24"/>
        </w:rPr>
        <w:t xml:space="preserve"> new org</w:t>
      </w:r>
      <w:r w:rsidR="0006046C">
        <w:rPr>
          <w:rFonts w:ascii="Lato Regular" w:hAnsi="Lato Regular"/>
          <w:noProof w:val="0"/>
          <w:sz w:val="24"/>
          <w:szCs w:val="24"/>
        </w:rPr>
        <w:t xml:space="preserve">anisms </w:t>
      </w:r>
      <w:r w:rsidR="006F624D">
        <w:rPr>
          <w:rFonts w:ascii="Lato Regular" w:hAnsi="Lato Regular"/>
          <w:noProof w:val="0"/>
          <w:sz w:val="24"/>
          <w:szCs w:val="24"/>
        </w:rPr>
        <w:t xml:space="preserve">will </w:t>
      </w:r>
      <w:r w:rsidR="0006046C">
        <w:rPr>
          <w:rFonts w:ascii="Lato Regular" w:hAnsi="Lato Regular"/>
          <w:noProof w:val="0"/>
          <w:sz w:val="24"/>
          <w:szCs w:val="24"/>
        </w:rPr>
        <w:t>evolve and interact if they are introduced</w:t>
      </w:r>
      <w:r w:rsidR="006762A8">
        <w:rPr>
          <w:rFonts w:ascii="Lato Regular" w:hAnsi="Lato Regular"/>
          <w:noProof w:val="0"/>
          <w:sz w:val="24"/>
          <w:szCs w:val="24"/>
        </w:rPr>
        <w:t xml:space="preserve"> in</w:t>
      </w:r>
      <w:r w:rsidR="0006046C">
        <w:rPr>
          <w:rFonts w:ascii="Lato Regular" w:hAnsi="Lato Regular"/>
          <w:noProof w:val="0"/>
          <w:sz w:val="24"/>
          <w:szCs w:val="24"/>
        </w:rPr>
        <w:t>to</w:t>
      </w:r>
      <w:r w:rsidR="006762A8">
        <w:rPr>
          <w:rFonts w:ascii="Lato Regular" w:hAnsi="Lato Regular"/>
          <w:noProof w:val="0"/>
          <w:sz w:val="24"/>
          <w:szCs w:val="24"/>
        </w:rPr>
        <w:t xml:space="preserve"> the wild.</w:t>
      </w:r>
      <w:r w:rsidR="00474ACC">
        <w:rPr>
          <w:rFonts w:ascii="Lato Regular" w:hAnsi="Lato Regular"/>
          <w:noProof w:val="0"/>
          <w:sz w:val="24"/>
          <w:szCs w:val="24"/>
        </w:rPr>
        <w:t xml:space="preserve"> </w:t>
      </w:r>
      <w:r w:rsidR="00A91AE0">
        <w:rPr>
          <w:rFonts w:ascii="Lato Regular" w:eastAsia="Cambria" w:hAnsi="Lato Regular"/>
          <w:sz w:val="24"/>
          <w:szCs w:val="24"/>
        </w:rPr>
        <w:t>Like all technologies, t</w:t>
      </w:r>
      <w:r w:rsidR="00474ACC">
        <w:rPr>
          <w:rFonts w:ascii="Lato Regular" w:hAnsi="Lato Regular"/>
          <w:sz w:val="24"/>
          <w:szCs w:val="24"/>
        </w:rPr>
        <w:t>he products of</w:t>
      </w:r>
      <w:r w:rsidR="00474ACC" w:rsidRPr="002E4CBB">
        <w:rPr>
          <w:rFonts w:ascii="Lato Regular" w:hAnsi="Lato Regular"/>
          <w:sz w:val="24"/>
          <w:szCs w:val="24"/>
        </w:rPr>
        <w:t xml:space="preserve"> synthetic biology have costs, risks, and benefits that could change our world.</w:t>
      </w:r>
      <w:r w:rsidR="00A91AE0">
        <w:rPr>
          <w:rFonts w:ascii="Lato Regular" w:hAnsi="Lato Regular"/>
          <w:sz w:val="24"/>
          <w:szCs w:val="24"/>
        </w:rPr>
        <w:t xml:space="preserve"> </w:t>
      </w:r>
    </w:p>
    <w:p w14:paraId="09D9DC0E" w14:textId="77777777" w:rsidR="00F832F8" w:rsidRDefault="00F832F8" w:rsidP="000A523A">
      <w:pPr>
        <w:pStyle w:val="BodyText3"/>
        <w:spacing w:after="0" w:line="264" w:lineRule="auto"/>
        <w:rPr>
          <w:rFonts w:ascii="Lato Regular" w:hAnsi="Lato Regular"/>
          <w:sz w:val="24"/>
          <w:szCs w:val="24"/>
        </w:rPr>
      </w:pPr>
    </w:p>
    <w:p w14:paraId="65854088" w14:textId="77777777" w:rsidR="005F69C1" w:rsidRPr="003C75F4" w:rsidRDefault="005F69C1" w:rsidP="000A523A">
      <w:pPr>
        <w:pStyle w:val="BodyText3"/>
        <w:spacing w:after="0" w:line="264" w:lineRule="auto"/>
        <w:rPr>
          <w:rFonts w:ascii="Lato Regular" w:hAnsi="Lato Regular"/>
          <w:noProof w:val="0"/>
          <w:sz w:val="24"/>
          <w:szCs w:val="24"/>
        </w:rPr>
      </w:pPr>
    </w:p>
    <w:p w14:paraId="356324D5" w14:textId="0B084225" w:rsidR="00875D29" w:rsidRDefault="00E40F5C" w:rsidP="00722F91">
      <w:pPr>
        <w:pStyle w:val="BodyText3"/>
        <w:spacing w:line="264" w:lineRule="auto"/>
        <w:ind w:right="180"/>
        <w:rPr>
          <w:rFonts w:ascii="Lato Regular" w:eastAsia="Cambria" w:hAnsi="Lato Regular"/>
          <w:sz w:val="24"/>
          <w:szCs w:val="24"/>
        </w:rPr>
      </w:pPr>
      <w:r w:rsidRPr="00E40F5C">
        <w:rPr>
          <w:rFonts w:ascii="Lato Regular" w:eastAsia="Times New Roman" w:hAnsi="Lato Regular" w:cs="Times New Roman"/>
          <w:b/>
          <w:color w:val="000000"/>
          <w:spacing w:val="1"/>
          <w:sz w:val="20"/>
          <w:szCs w:val="20"/>
          <w:shd w:val="clear" w:color="auto" w:fill="FFFFFF"/>
        </w:rPr>
        <w:drawing>
          <wp:anchor distT="0" distB="0" distL="219710" distR="219710" simplePos="0" relativeHeight="251712512" behindDoc="0" locked="0" layoutInCell="1" allowOverlap="1" wp14:anchorId="7CDA836F" wp14:editId="40FC0DA0">
            <wp:simplePos x="0" y="0"/>
            <wp:positionH relativeFrom="column">
              <wp:posOffset>482600</wp:posOffset>
            </wp:positionH>
            <wp:positionV relativeFrom="paragraph">
              <wp:posOffset>75565</wp:posOffset>
            </wp:positionV>
            <wp:extent cx="2700655" cy="2292350"/>
            <wp:effectExtent l="0" t="0" r="0" b="0"/>
            <wp:wrapSquare wrapText="bothSides"/>
            <wp:docPr id="10" name="Picture 10" descr="Macintosh HD:Users:alijackson:Desktop:oilspillclean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jackson:Desktop:oilspillcleanu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" b="3981"/>
                    <a:stretch/>
                  </pic:blipFill>
                  <pic:spPr bwMode="auto">
                    <a:xfrm>
                      <a:off x="0" y="0"/>
                      <a:ext cx="27006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BB" w:rsidRPr="003C75F4">
        <w:rPr>
          <w:rFonts w:ascii="Lato Regular" w:hAnsi="Lato Regular"/>
          <w:b/>
          <w:sz w:val="24"/>
          <w:szCs w:val="24"/>
        </w:rPr>
        <w:t xml:space="preserve"> </w:t>
      </w:r>
      <w:r w:rsidR="003C75F4" w:rsidRPr="003C75F4">
        <w:rPr>
          <w:rFonts w:ascii="Lato Regular" w:hAnsi="Lato Regular"/>
          <w:b/>
          <w:sz w:val="24"/>
          <w:szCs w:val="24"/>
        </w:rPr>
        <w:t xml:space="preserve">Synthetic biology is </w:t>
      </w:r>
      <w:r w:rsidR="003C75F4" w:rsidRPr="002E4CBB">
        <w:rPr>
          <w:rFonts w:ascii="Lato Regular" w:hAnsi="Lato Regular"/>
          <w:b/>
          <w:sz w:val="24"/>
          <w:szCs w:val="24"/>
        </w:rPr>
        <w:t>intercon</w:t>
      </w:r>
      <w:r w:rsidR="001A15C0">
        <w:rPr>
          <w:rFonts w:ascii="Lato Regular" w:hAnsi="Lato Regular"/>
          <w:b/>
          <w:sz w:val="24"/>
          <w:szCs w:val="24"/>
        </w:rPr>
        <w:t>nected with society</w:t>
      </w:r>
      <w:r w:rsidR="003C75F4" w:rsidRPr="002E4CBB">
        <w:rPr>
          <w:rFonts w:ascii="Lato Regular" w:hAnsi="Lato Regular"/>
          <w:b/>
          <w:sz w:val="24"/>
          <w:szCs w:val="24"/>
        </w:rPr>
        <w:t>.</w:t>
      </w:r>
      <w:r w:rsidR="00DD1BAA">
        <w:rPr>
          <w:rFonts w:ascii="Lato Regular" w:hAnsi="Lato Regular"/>
          <w:b/>
          <w:sz w:val="24"/>
          <w:szCs w:val="24"/>
        </w:rPr>
        <w:t xml:space="preserve"> </w:t>
      </w:r>
      <w:r w:rsidR="00DD1BAA" w:rsidRPr="00154E15">
        <w:rPr>
          <w:rFonts w:ascii="Lato Regular" w:hAnsi="Lato Regular"/>
          <w:sz w:val="24"/>
          <w:szCs w:val="24"/>
        </w:rPr>
        <w:t>W</w:t>
      </w:r>
      <w:r w:rsidR="00DD1BAA">
        <w:rPr>
          <w:rFonts w:ascii="Lato Regular" w:hAnsi="Lato Regular"/>
          <w:sz w:val="24"/>
          <w:szCs w:val="24"/>
        </w:rPr>
        <w:t xml:space="preserve">hen they create new technologies, </w:t>
      </w:r>
      <w:r w:rsidR="001A15C0">
        <w:rPr>
          <w:rFonts w:ascii="Lato Regular" w:hAnsi="Lato Regular"/>
          <w:sz w:val="24"/>
          <w:szCs w:val="24"/>
        </w:rPr>
        <w:t>scientists</w:t>
      </w:r>
      <w:r w:rsidR="00DB7B4D" w:rsidRPr="002E4CBB">
        <w:rPr>
          <w:rFonts w:ascii="Lato Regular" w:eastAsia="Cambria" w:hAnsi="Lato Regular"/>
          <w:sz w:val="24"/>
          <w:szCs w:val="24"/>
        </w:rPr>
        <w:t xml:space="preserve"> </w:t>
      </w:r>
      <w:r w:rsidR="001A15C0">
        <w:rPr>
          <w:rFonts w:ascii="Lato Regular" w:eastAsia="Cambria" w:hAnsi="Lato Regular"/>
          <w:sz w:val="24"/>
          <w:szCs w:val="24"/>
        </w:rPr>
        <w:t xml:space="preserve">and engineers </w:t>
      </w:r>
      <w:r w:rsidR="00DB7B4D" w:rsidRPr="002E4CBB">
        <w:rPr>
          <w:rFonts w:ascii="Lato Regular" w:eastAsia="Cambria" w:hAnsi="Lato Regular"/>
          <w:sz w:val="24"/>
          <w:szCs w:val="24"/>
        </w:rPr>
        <w:t>think about the future world they would like to live in. And when people decide to</w:t>
      </w:r>
      <w:r w:rsidR="00DD1BAA">
        <w:rPr>
          <w:rFonts w:ascii="Lato Regular" w:eastAsia="Cambria" w:hAnsi="Lato Regular"/>
          <w:sz w:val="24"/>
          <w:szCs w:val="24"/>
        </w:rPr>
        <w:t xml:space="preserve"> use new technologies, it</w:t>
      </w:r>
      <w:r w:rsidR="00DB7B4D" w:rsidRPr="002E4CBB">
        <w:rPr>
          <w:rFonts w:ascii="Lato Regular" w:eastAsia="Cambria" w:hAnsi="Lato Regular"/>
          <w:sz w:val="24"/>
          <w:szCs w:val="24"/>
        </w:rPr>
        <w:t xml:space="preserve"> can change </w:t>
      </w:r>
      <w:r w:rsidR="001A15C0">
        <w:rPr>
          <w:rFonts w:ascii="Lato Regular" w:eastAsia="Cambria" w:hAnsi="Lato Regular"/>
          <w:sz w:val="24"/>
          <w:szCs w:val="24"/>
        </w:rPr>
        <w:t>our</w:t>
      </w:r>
      <w:r w:rsidR="00DB7B4D" w:rsidRPr="002E4CBB">
        <w:rPr>
          <w:rFonts w:ascii="Lato Regular" w:eastAsia="Cambria" w:hAnsi="Lato Regular"/>
          <w:sz w:val="24"/>
          <w:szCs w:val="24"/>
        </w:rPr>
        <w:t xml:space="preserve"> lives in ways that are big and small. </w:t>
      </w:r>
    </w:p>
    <w:p w14:paraId="7998A1CD" w14:textId="7D3B55E9" w:rsidR="002E4CBB" w:rsidRDefault="00DD1BAA" w:rsidP="00722F91">
      <w:pPr>
        <w:pStyle w:val="BodyText3"/>
        <w:spacing w:line="264" w:lineRule="auto"/>
        <w:ind w:right="180"/>
        <w:rPr>
          <w:rFonts w:ascii="Lato Regular" w:hAnsi="Lato Regular"/>
        </w:rPr>
      </w:pPr>
      <w:r>
        <w:rPr>
          <w:rFonts w:ascii="Lato Regular" w:eastAsia="Cambria" w:hAnsi="Lato Regular"/>
          <w:sz w:val="24"/>
          <w:szCs w:val="24"/>
        </w:rPr>
        <w:t xml:space="preserve">We can’t always predict what will happen </w:t>
      </w:r>
      <w:r w:rsidR="00C04F38">
        <w:rPr>
          <w:rFonts w:ascii="Lato Regular" w:eastAsia="Cambria" w:hAnsi="Lato Regular"/>
          <w:sz w:val="24"/>
          <w:szCs w:val="24"/>
        </w:rPr>
        <w:t xml:space="preserve">with </w:t>
      </w:r>
      <w:r>
        <w:rPr>
          <w:rFonts w:ascii="Lato Regular" w:eastAsia="Cambria" w:hAnsi="Lato Regular"/>
          <w:sz w:val="24"/>
          <w:szCs w:val="24"/>
        </w:rPr>
        <w:t xml:space="preserve">new technologies, but by thinking ahead and talking about them we can </w:t>
      </w:r>
      <w:r w:rsidR="00200B2C">
        <w:rPr>
          <w:rFonts w:ascii="Lato Regular" w:eastAsia="Cambria" w:hAnsi="Lato Regular"/>
          <w:sz w:val="24"/>
          <w:szCs w:val="24"/>
        </w:rPr>
        <w:t xml:space="preserve">shape them in ways that fit our values and our vision for the future. </w:t>
      </w:r>
    </w:p>
    <w:p w14:paraId="1A617F09" w14:textId="4633F7A3" w:rsidR="000C3DEA" w:rsidRDefault="00722F91" w:rsidP="002E4CBB">
      <w:pPr>
        <w:pStyle w:val="BodyText3"/>
        <w:rPr>
          <w:rFonts w:ascii="Lato Regular" w:hAnsi="Lato Regular"/>
          <w:noProof w:val="0"/>
          <w:sz w:val="24"/>
          <w:szCs w:val="24"/>
        </w:rPr>
      </w:pPr>
      <w:r w:rsidRPr="00FD41E0">
        <w:rPr>
          <w:rFonts w:ascii="Lato Regular" w:hAnsi="Lato Regular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230E6C" wp14:editId="51C82504">
                <wp:simplePos x="0" y="0"/>
                <wp:positionH relativeFrom="column">
                  <wp:posOffset>457200</wp:posOffset>
                </wp:positionH>
                <wp:positionV relativeFrom="paragraph">
                  <wp:posOffset>327660</wp:posOffset>
                </wp:positionV>
                <wp:extent cx="2743200" cy="604520"/>
                <wp:effectExtent l="0" t="0" r="0" b="50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7C526" w14:textId="45CFED7B" w:rsidR="00BA31A9" w:rsidRPr="00AA03C3" w:rsidRDefault="00BA31A9" w:rsidP="00AA03C3">
                            <w:pPr>
                              <w:rPr>
                                <w:rFonts w:ascii="Lato Regular" w:eastAsia="Times New Roman" w:hAnsi="Lato Regular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A03C3">
                              <w:rPr>
                                <w:rFonts w:ascii="Lato Regular" w:eastAsia="Times New Roman" w:hAnsi="Lato Regular" w:cs="Times New Roman"/>
                                <w:b/>
                                <w:color w:val="000000"/>
                                <w:spacing w:val="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Scientists are experimenting </w:t>
                            </w:r>
                            <w:r>
                              <w:rPr>
                                <w:rFonts w:ascii="Lato Regular" w:eastAsia="Times New Roman" w:hAnsi="Lato Regular" w:cs="Times New Roman"/>
                                <w:b/>
                                <w:color w:val="000000"/>
                                <w:spacing w:val="1"/>
                                <w:sz w:val="20"/>
                                <w:szCs w:val="20"/>
                                <w:shd w:val="clear" w:color="auto" w:fill="FFFFFF"/>
                              </w:rPr>
                              <w:t>with engineering organisms</w:t>
                            </w:r>
                            <w:r w:rsidRPr="00AA03C3">
                              <w:rPr>
                                <w:rFonts w:ascii="Lato Regular" w:eastAsia="Times New Roman" w:hAnsi="Lato Regular" w:cs="Times New Roman"/>
                                <w:b/>
                                <w:color w:val="000000"/>
                                <w:spacing w:val="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Lato Regular" w:eastAsia="Times New Roman" w:hAnsi="Lato Regular" w:cs="Times New Roman"/>
                                <w:b/>
                                <w:color w:val="000000"/>
                                <w:spacing w:val="1"/>
                                <w:sz w:val="20"/>
                                <w:szCs w:val="20"/>
                                <w:shd w:val="clear" w:color="auto" w:fill="FFFFFF"/>
                              </w:rPr>
                              <w:t>to clean up oil spills in more controlled and precise ways.</w:t>
                            </w:r>
                          </w:p>
                          <w:p w14:paraId="29223E0A" w14:textId="77777777" w:rsidR="00BA31A9" w:rsidRPr="00AA03C3" w:rsidRDefault="00BA31A9" w:rsidP="00AA03C3">
                            <w:pPr>
                              <w:pStyle w:val="Caption"/>
                              <w:spacing w:after="0"/>
                              <w:rPr>
                                <w:rFonts w:ascii="Lato Regular" w:hAnsi="Lato Regular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09728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6pt;margin-top:25.8pt;width:3in;height:4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" filled="f" stroked="f">
                <v:textbox inset="0,8.64pt,0,0">
                  <w:txbxContent>
                    <w:p w14:paraId="2007C526" w14:textId="45CFED7B" w:rsidR="00BA31A9" w:rsidRPr="00AA03C3" w:rsidRDefault="00BA31A9" w:rsidP="00AA03C3">
                      <w:pPr>
                        <w:rPr>
                          <w:rFonts w:ascii="Lato Regular" w:eastAsia="Times New Roman" w:hAnsi="Lato Regular" w:cs="Times New Roman"/>
                          <w:b/>
                          <w:sz w:val="20"/>
                          <w:szCs w:val="20"/>
                        </w:rPr>
                      </w:pPr>
                      <w:r w:rsidRPr="00AA03C3">
                        <w:rPr>
                          <w:rFonts w:ascii="Lato Regular" w:eastAsia="Times New Roman" w:hAnsi="Lato Regular" w:cs="Times New Roman"/>
                          <w:b/>
                          <w:color w:val="000000"/>
                          <w:spacing w:val="1"/>
                          <w:sz w:val="20"/>
                          <w:szCs w:val="20"/>
                          <w:shd w:val="clear" w:color="auto" w:fill="FFFFFF"/>
                        </w:rPr>
                        <w:t xml:space="preserve">Scientists are experimenting </w:t>
                      </w:r>
                      <w:r>
                        <w:rPr>
                          <w:rFonts w:ascii="Lato Regular" w:eastAsia="Times New Roman" w:hAnsi="Lato Regular" w:cs="Times New Roman"/>
                          <w:b/>
                          <w:color w:val="000000"/>
                          <w:spacing w:val="1"/>
                          <w:sz w:val="20"/>
                          <w:szCs w:val="20"/>
                          <w:shd w:val="clear" w:color="auto" w:fill="FFFFFF"/>
                        </w:rPr>
                        <w:t>with engineering organisms</w:t>
                      </w:r>
                      <w:r w:rsidRPr="00AA03C3">
                        <w:rPr>
                          <w:rFonts w:ascii="Lato Regular" w:eastAsia="Times New Roman" w:hAnsi="Lato Regular" w:cs="Times New Roman"/>
                          <w:b/>
                          <w:color w:val="000000"/>
                          <w:spacing w:val="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Lato Regular" w:eastAsia="Times New Roman" w:hAnsi="Lato Regular" w:cs="Times New Roman"/>
                          <w:b/>
                          <w:color w:val="000000"/>
                          <w:spacing w:val="1"/>
                          <w:sz w:val="20"/>
                          <w:szCs w:val="20"/>
                          <w:shd w:val="clear" w:color="auto" w:fill="FFFFFF"/>
                        </w:rPr>
                        <w:t>to clean up oil spills in more controlled and precise ways.</w:t>
                      </w:r>
                    </w:p>
                    <w:p w14:paraId="29223E0A" w14:textId="77777777" w:rsidR="00BA31A9" w:rsidRPr="00AA03C3" w:rsidRDefault="00BA31A9" w:rsidP="00AA03C3">
                      <w:pPr>
                        <w:pStyle w:val="Caption"/>
                        <w:spacing w:after="0"/>
                        <w:rPr>
                          <w:rFonts w:ascii="Lato Regular" w:hAnsi="Lato Regular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4CBB">
        <w:rPr>
          <w:rFonts w:ascii="Lato Regular" w:hAnsi="Lato Regular"/>
          <w:noProof w:val="0"/>
          <w:sz w:val="24"/>
          <w:szCs w:val="24"/>
        </w:rPr>
        <w:t xml:space="preserve"> </w:t>
      </w:r>
    </w:p>
    <w:sectPr w:rsidR="000C3DEA" w:rsidSect="003C75F4">
      <w:footerReference w:type="default" r:id="rId15"/>
      <w:headerReference w:type="first" r:id="rId16"/>
      <w:pgSz w:w="12240" w:h="15840"/>
      <w:pgMar w:top="576" w:right="720" w:bottom="360" w:left="72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C84FE" w14:textId="77777777" w:rsidR="00BA31A9" w:rsidRDefault="00BA31A9" w:rsidP="00C641C0">
      <w:r>
        <w:separator/>
      </w:r>
    </w:p>
  </w:endnote>
  <w:endnote w:type="continuationSeparator" w:id="0">
    <w:p w14:paraId="7D4348A9" w14:textId="77777777" w:rsidR="00BA31A9" w:rsidRDefault="00BA31A9" w:rsidP="00C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to Regular">
    <w:panose1 w:val="020F0502020204030203"/>
    <w:charset w:val="00"/>
    <w:family w:val="auto"/>
    <w:pitch w:val="variable"/>
    <w:sig w:usb0="A00000AF" w:usb1="5000604B" w:usb2="00000000" w:usb3="00000000" w:csb0="00000093" w:csb1="00000000"/>
  </w:font>
  <w:font w:name="PT Sans Narrow">
    <w:panose1 w:val="020B0506020203020204"/>
    <w:charset w:val="00"/>
    <w:family w:val="auto"/>
    <w:pitch w:val="variable"/>
    <w:sig w:usb0="A00002EF" w:usb1="5000204B" w:usb2="00000000" w:usb3="00000000" w:csb0="00000097" w:csb1="00000000"/>
  </w:font>
  <w:font w:name="Lato">
    <w:altName w:val="Lato Regular"/>
    <w:charset w:val="00"/>
    <w:family w:val="swiss"/>
    <w:pitch w:val="variable"/>
    <w:sig w:usb0="A00000AF" w:usb1="5000604B" w:usb2="00000000" w:usb3="00000000" w:csb0="00000093" w:csb1="00000000"/>
  </w:font>
  <w:font w:name="Lato Bold">
    <w:panose1 w:val="020F0802020204030203"/>
    <w:charset w:val="00"/>
    <w:family w:val="auto"/>
    <w:pitch w:val="variable"/>
    <w:sig w:usb0="A00000AF" w:usb1="5000604B" w:usb2="00000000" w:usb3="00000000" w:csb0="00000093" w:csb1="00000000"/>
  </w:font>
  <w:font w:name="Lato Black">
    <w:panose1 w:val="020F0A02020204030203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8AD92" w14:textId="77777777" w:rsidR="00BA31A9" w:rsidRPr="00520848" w:rsidRDefault="00BA31A9" w:rsidP="00520848">
    <w:pPr>
      <w:pStyle w:val="Footer"/>
    </w:pPr>
    <w:r w:rsidRPr="00520848">
      <mc:AlternateContent>
        <mc:Choice Requires="wps">
          <w:drawing>
            <wp:anchor distT="0" distB="0" distL="114300" distR="114300" simplePos="0" relativeHeight="251660288" behindDoc="1" locked="0" layoutInCell="1" allowOverlap="1" wp14:anchorId="0CFB0AC7" wp14:editId="15D93DCE">
              <wp:simplePos x="0" y="0"/>
              <wp:positionH relativeFrom="page">
                <wp:align>center</wp:align>
              </wp:positionH>
              <wp:positionV relativeFrom="page">
                <wp:posOffset>9601200</wp:posOffset>
              </wp:positionV>
              <wp:extent cx="7086600" cy="22860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solidFill>
                        <a:srgbClr val="00A99C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756pt;width:558pt;height:18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" fillcolor="#00a99c" stroked="f">
              <w10:wrap anchorx="page" anchory="page"/>
            </v:rect>
          </w:pict>
        </mc:Fallback>
      </mc:AlternateContent>
    </w:r>
    <w:r w:rsidRPr="00520848">
      <w:t>buildingwithbiology.org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6E155" w14:textId="77777777" w:rsidR="00BA31A9" w:rsidRDefault="00BA31A9" w:rsidP="00C641C0">
      <w:r>
        <w:separator/>
      </w:r>
    </w:p>
  </w:footnote>
  <w:footnote w:type="continuationSeparator" w:id="0">
    <w:p w14:paraId="4E5DDA34" w14:textId="77777777" w:rsidR="00BA31A9" w:rsidRDefault="00BA31A9" w:rsidP="00C641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28080" w14:textId="5C267856" w:rsidR="00BA31A9" w:rsidRDefault="00BA31A9" w:rsidP="00763676">
    <w:pPr>
      <w:pStyle w:val="Header"/>
    </w:pPr>
    <w:r>
      <w:t>Super Organisms</w:t>
    </w:r>
    <w:r w:rsidRPr="00507AE0">
      <w:rPr>
        <w:noProof/>
      </w:rPr>
      <w:drawing>
        <wp:anchor distT="0" distB="0" distL="114300" distR="114300" simplePos="0" relativeHeight="251659264" behindDoc="1" locked="0" layoutInCell="1" allowOverlap="1" wp14:anchorId="4A24B336" wp14:editId="7CFBEFB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24325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4325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!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74619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D4C23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5094AA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E3CBC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F342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CE1CBD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6AAF42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F9099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88E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E024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4787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46C1EC7"/>
    <w:multiLevelType w:val="multilevel"/>
    <w:tmpl w:val="1C9CF94E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448D07F5"/>
    <w:multiLevelType w:val="multilevel"/>
    <w:tmpl w:val="31AE7132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960" w:hanging="360"/>
      </w:pPr>
    </w:lvl>
    <w:lvl w:ilvl="2">
      <w:start w:val="1"/>
      <w:numFmt w:val="lowerRoman"/>
      <w:lvlText w:val="%3."/>
      <w:lvlJc w:val="right"/>
      <w:pPr>
        <w:ind w:left="4680" w:hanging="180"/>
      </w:pPr>
    </w:lvl>
    <w:lvl w:ilvl="3">
      <w:start w:val="1"/>
      <w:numFmt w:val="decimal"/>
      <w:lvlText w:val="%4."/>
      <w:lvlJc w:val="left"/>
      <w:pPr>
        <w:ind w:left="5400" w:hanging="360"/>
      </w:pPr>
    </w:lvl>
    <w:lvl w:ilvl="4">
      <w:start w:val="1"/>
      <w:numFmt w:val="lowerLetter"/>
      <w:lvlText w:val="%5."/>
      <w:lvlJc w:val="left"/>
      <w:pPr>
        <w:ind w:left="6120" w:hanging="360"/>
      </w:pPr>
    </w:lvl>
    <w:lvl w:ilvl="5">
      <w:start w:val="1"/>
      <w:numFmt w:val="lowerRoman"/>
      <w:lvlText w:val="%6."/>
      <w:lvlJc w:val="right"/>
      <w:pPr>
        <w:ind w:left="6840" w:hanging="180"/>
      </w:pPr>
    </w:lvl>
    <w:lvl w:ilvl="6">
      <w:start w:val="1"/>
      <w:numFmt w:val="decimal"/>
      <w:lvlText w:val="%7."/>
      <w:lvlJc w:val="left"/>
      <w:pPr>
        <w:ind w:left="7560" w:hanging="360"/>
      </w:pPr>
    </w:lvl>
    <w:lvl w:ilvl="7">
      <w:start w:val="1"/>
      <w:numFmt w:val="lowerLetter"/>
      <w:lvlText w:val="%8."/>
      <w:lvlJc w:val="left"/>
      <w:pPr>
        <w:ind w:left="8280" w:hanging="360"/>
      </w:pPr>
    </w:lvl>
    <w:lvl w:ilvl="8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65467F82"/>
    <w:multiLevelType w:val="hybridMultilevel"/>
    <w:tmpl w:val="F146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883F71"/>
    <w:multiLevelType w:val="hybridMultilevel"/>
    <w:tmpl w:val="1C9CF94E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>
    <w:nsid w:val="755636C2"/>
    <w:multiLevelType w:val="hybridMultilevel"/>
    <w:tmpl w:val="918638B8"/>
    <w:lvl w:ilvl="0" w:tplc="0409000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  <w:num w:numId="11">
    <w:abstractNumId w:val="0"/>
  </w:num>
  <w:num w:numId="12">
    <w:abstractNumId w:val="15"/>
  </w:num>
  <w:num w:numId="13">
    <w:abstractNumId w:val="12"/>
  </w:num>
  <w:num w:numId="14">
    <w:abstractNumId w:val="14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BB6"/>
    <w:rsid w:val="00027A10"/>
    <w:rsid w:val="000366CD"/>
    <w:rsid w:val="0006046C"/>
    <w:rsid w:val="00071171"/>
    <w:rsid w:val="00076B92"/>
    <w:rsid w:val="00095310"/>
    <w:rsid w:val="000A1A73"/>
    <w:rsid w:val="000A523A"/>
    <w:rsid w:val="000A796B"/>
    <w:rsid w:val="000B5189"/>
    <w:rsid w:val="000B6723"/>
    <w:rsid w:val="000C3DEA"/>
    <w:rsid w:val="000D1C66"/>
    <w:rsid w:val="000D2F05"/>
    <w:rsid w:val="001119A7"/>
    <w:rsid w:val="00115ED3"/>
    <w:rsid w:val="00125E17"/>
    <w:rsid w:val="00141AB3"/>
    <w:rsid w:val="00150080"/>
    <w:rsid w:val="00154E15"/>
    <w:rsid w:val="00157146"/>
    <w:rsid w:val="0016503E"/>
    <w:rsid w:val="00177EC8"/>
    <w:rsid w:val="00190434"/>
    <w:rsid w:val="00196F86"/>
    <w:rsid w:val="001A15C0"/>
    <w:rsid w:val="001A1F66"/>
    <w:rsid w:val="001A74D2"/>
    <w:rsid w:val="001B2FFE"/>
    <w:rsid w:val="001C1FAA"/>
    <w:rsid w:val="001D5D45"/>
    <w:rsid w:val="00200B2C"/>
    <w:rsid w:val="00205786"/>
    <w:rsid w:val="002311D4"/>
    <w:rsid w:val="00272D07"/>
    <w:rsid w:val="00291B93"/>
    <w:rsid w:val="002E4CBB"/>
    <w:rsid w:val="002F3C37"/>
    <w:rsid w:val="00316B6C"/>
    <w:rsid w:val="00353C85"/>
    <w:rsid w:val="003770A4"/>
    <w:rsid w:val="003C75F4"/>
    <w:rsid w:val="003F28C7"/>
    <w:rsid w:val="004720D5"/>
    <w:rsid w:val="00474ACC"/>
    <w:rsid w:val="00476F25"/>
    <w:rsid w:val="00494DBC"/>
    <w:rsid w:val="004A604A"/>
    <w:rsid w:val="004C3AC3"/>
    <w:rsid w:val="00507AE0"/>
    <w:rsid w:val="00517E19"/>
    <w:rsid w:val="00520848"/>
    <w:rsid w:val="00523FD5"/>
    <w:rsid w:val="00562BEA"/>
    <w:rsid w:val="005E4DE3"/>
    <w:rsid w:val="005F69C1"/>
    <w:rsid w:val="00606B68"/>
    <w:rsid w:val="00651CE1"/>
    <w:rsid w:val="006762A8"/>
    <w:rsid w:val="006F624D"/>
    <w:rsid w:val="00722F91"/>
    <w:rsid w:val="00725C21"/>
    <w:rsid w:val="00727B4E"/>
    <w:rsid w:val="00745354"/>
    <w:rsid w:val="0075509F"/>
    <w:rsid w:val="00756786"/>
    <w:rsid w:val="00763676"/>
    <w:rsid w:val="0077108B"/>
    <w:rsid w:val="0079363D"/>
    <w:rsid w:val="007A70C7"/>
    <w:rsid w:val="007B1368"/>
    <w:rsid w:val="007E3BB6"/>
    <w:rsid w:val="007F3BA3"/>
    <w:rsid w:val="00822F5D"/>
    <w:rsid w:val="00850552"/>
    <w:rsid w:val="00861B1F"/>
    <w:rsid w:val="00862955"/>
    <w:rsid w:val="00875D29"/>
    <w:rsid w:val="0087636F"/>
    <w:rsid w:val="008A3CF7"/>
    <w:rsid w:val="008E1905"/>
    <w:rsid w:val="008F77BC"/>
    <w:rsid w:val="009057EB"/>
    <w:rsid w:val="00924EA5"/>
    <w:rsid w:val="0092636E"/>
    <w:rsid w:val="00965AAC"/>
    <w:rsid w:val="009859DB"/>
    <w:rsid w:val="00A71787"/>
    <w:rsid w:val="00A91734"/>
    <w:rsid w:val="00A91AE0"/>
    <w:rsid w:val="00A95609"/>
    <w:rsid w:val="00AA03C3"/>
    <w:rsid w:val="00AA7922"/>
    <w:rsid w:val="00B14C1C"/>
    <w:rsid w:val="00B16A72"/>
    <w:rsid w:val="00B33B56"/>
    <w:rsid w:val="00B712EA"/>
    <w:rsid w:val="00B72B50"/>
    <w:rsid w:val="00BA31A9"/>
    <w:rsid w:val="00BB1F54"/>
    <w:rsid w:val="00BE3F8F"/>
    <w:rsid w:val="00BE6EBA"/>
    <w:rsid w:val="00C0282A"/>
    <w:rsid w:val="00C04F38"/>
    <w:rsid w:val="00C15035"/>
    <w:rsid w:val="00C239D5"/>
    <w:rsid w:val="00C55580"/>
    <w:rsid w:val="00C641C0"/>
    <w:rsid w:val="00C83E39"/>
    <w:rsid w:val="00CA490F"/>
    <w:rsid w:val="00CC3A09"/>
    <w:rsid w:val="00CD67D9"/>
    <w:rsid w:val="00D07A0F"/>
    <w:rsid w:val="00D6188F"/>
    <w:rsid w:val="00D63806"/>
    <w:rsid w:val="00D84066"/>
    <w:rsid w:val="00D95806"/>
    <w:rsid w:val="00DB7B4D"/>
    <w:rsid w:val="00DD1BAA"/>
    <w:rsid w:val="00DD5B78"/>
    <w:rsid w:val="00DF416F"/>
    <w:rsid w:val="00E07EBB"/>
    <w:rsid w:val="00E40F5C"/>
    <w:rsid w:val="00E72105"/>
    <w:rsid w:val="00E75395"/>
    <w:rsid w:val="00E814FA"/>
    <w:rsid w:val="00E92B46"/>
    <w:rsid w:val="00EC1D5F"/>
    <w:rsid w:val="00ED2E4E"/>
    <w:rsid w:val="00F152B9"/>
    <w:rsid w:val="00F2481E"/>
    <w:rsid w:val="00F31D5A"/>
    <w:rsid w:val="00F4654A"/>
    <w:rsid w:val="00F567BA"/>
    <w:rsid w:val="00F832F8"/>
    <w:rsid w:val="00F937B4"/>
    <w:rsid w:val="00F93E9A"/>
    <w:rsid w:val="00FB469E"/>
    <w:rsid w:val="00FC41BB"/>
    <w:rsid w:val="00FD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6D686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C85"/>
    <w:pPr>
      <w:keepNext/>
      <w:keepLines/>
      <w:spacing w:before="480" w:after="120"/>
      <w:ind w:left="3240"/>
      <w:outlineLvl w:val="0"/>
    </w:pPr>
    <w:rPr>
      <w:rFonts w:ascii="PT Sans" w:eastAsiaTheme="majorEastAsia" w:hAnsi="PT Sans" w:cstheme="majorBidi"/>
      <w:b/>
      <w:bCs/>
      <w:color w:val="00A99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C85"/>
    <w:pPr>
      <w:keepNext/>
      <w:keepLines/>
      <w:spacing w:after="120"/>
      <w:outlineLvl w:val="1"/>
    </w:pPr>
    <w:rPr>
      <w:rFonts w:ascii="PT Sans" w:eastAsiaTheme="majorEastAsia" w:hAnsi="PT Sans" w:cstheme="majorBidi"/>
      <w:b/>
      <w:bCs/>
      <w:color w:val="00A99C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5354"/>
    <w:pPr>
      <w:keepNext/>
      <w:keepLines/>
      <w:spacing w:before="360" w:after="120"/>
      <w:ind w:left="720" w:right="720"/>
      <w:outlineLvl w:val="2"/>
    </w:pPr>
    <w:rPr>
      <w:rFonts w:ascii="PT Sans" w:eastAsiaTheme="majorEastAsia" w:hAnsi="PT Sans" w:cstheme="majorBidi"/>
      <w:b/>
      <w:bCs/>
      <w:color w:val="00A99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641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641C0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862955"/>
    <w:pPr>
      <w:tabs>
        <w:tab w:val="left" w:pos="360"/>
      </w:tabs>
      <w:spacing w:after="180"/>
      <w:ind w:left="2880"/>
    </w:pPr>
    <w:rPr>
      <w:rFonts w:ascii="Lato Regular" w:hAnsi="Lato Regular"/>
      <w:noProof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862955"/>
    <w:rPr>
      <w:rFonts w:ascii="Lato Regular" w:hAnsi="Lato Regular"/>
      <w:noProof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53C85"/>
    <w:rPr>
      <w:rFonts w:ascii="PT Sans" w:eastAsiaTheme="majorEastAsia" w:hAnsi="PT Sans" w:cstheme="majorBidi"/>
      <w:b/>
      <w:bCs/>
      <w:color w:val="00A99C"/>
      <w:sz w:val="40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41C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41C0"/>
    <w:rPr>
      <w:rFonts w:ascii="Lucida Grande" w:hAnsi="Lucida Grande" w:cs="Lucida Grande"/>
    </w:rPr>
  </w:style>
  <w:style w:type="paragraph" w:styleId="Header">
    <w:name w:val="header"/>
    <w:basedOn w:val="Normal"/>
    <w:next w:val="Heading1"/>
    <w:link w:val="HeaderChar"/>
    <w:uiPriority w:val="99"/>
    <w:unhideWhenUsed/>
    <w:rsid w:val="00507AE0"/>
    <w:pPr>
      <w:tabs>
        <w:tab w:val="center" w:pos="4320"/>
        <w:tab w:val="right" w:pos="8640"/>
      </w:tabs>
    </w:pPr>
    <w:rPr>
      <w:rFonts w:ascii="PT Sans Narrow" w:hAnsi="PT Sans Narrow"/>
      <w:b/>
      <w:color w:val="FFFFFF" w:themeColor="background1"/>
      <w:sz w:val="64"/>
      <w:szCs w:val="64"/>
    </w:rPr>
  </w:style>
  <w:style w:type="character" w:customStyle="1" w:styleId="HeaderChar">
    <w:name w:val="Header Char"/>
    <w:basedOn w:val="DefaultParagraphFont"/>
    <w:link w:val="Header"/>
    <w:uiPriority w:val="99"/>
    <w:rsid w:val="00507AE0"/>
    <w:rPr>
      <w:rFonts w:ascii="PT Sans Narrow" w:hAnsi="PT Sans Narrow"/>
      <w:b/>
      <w:color w:val="FFFFFF" w:themeColor="background1"/>
      <w:sz w:val="64"/>
      <w:szCs w:val="64"/>
    </w:rPr>
  </w:style>
  <w:style w:type="paragraph" w:styleId="Footer">
    <w:name w:val="footer"/>
    <w:basedOn w:val="Normal"/>
    <w:link w:val="FooterChar"/>
    <w:uiPriority w:val="99"/>
    <w:unhideWhenUsed/>
    <w:rsid w:val="00520848"/>
    <w:pPr>
      <w:tabs>
        <w:tab w:val="center" w:pos="4320"/>
        <w:tab w:val="right" w:pos="8640"/>
      </w:tabs>
      <w:jc w:val="center"/>
    </w:pPr>
    <w:rPr>
      <w:rFonts w:ascii="PT Sans" w:hAnsi="PT Sans"/>
      <w:b/>
      <w:noProof/>
      <w:color w:val="FFFFFF" w:themeColor="background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20848"/>
    <w:rPr>
      <w:rFonts w:ascii="PT Sans" w:hAnsi="PT Sans"/>
      <w:b/>
      <w:noProof/>
      <w:color w:val="FFFFFF" w:themeColor="background1"/>
      <w:sz w:val="18"/>
      <w:szCs w:val="18"/>
    </w:rPr>
  </w:style>
  <w:style w:type="paragraph" w:styleId="List">
    <w:name w:val="List"/>
    <w:basedOn w:val="Normal"/>
    <w:uiPriority w:val="99"/>
    <w:unhideWhenUsed/>
    <w:rsid w:val="00125E17"/>
    <w:pPr>
      <w:suppressAutoHyphens/>
      <w:spacing w:after="180"/>
      <w:ind w:left="3240"/>
    </w:pPr>
    <w:rPr>
      <w:rFonts w:ascii="Lato Regular" w:hAnsi="Lato Regular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606B68"/>
    <w:pPr>
      <w:keepLines/>
      <w:suppressAutoHyphens/>
      <w:spacing w:after="120"/>
      <w:ind w:left="2790"/>
    </w:pPr>
    <w:rPr>
      <w:rFonts w:ascii="Lato Regular" w:hAnsi="Lato Regular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606B68"/>
    <w:rPr>
      <w:rFonts w:ascii="Lato Regular" w:hAnsi="Lato Regular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53C85"/>
    <w:rPr>
      <w:rFonts w:ascii="PT Sans" w:eastAsiaTheme="majorEastAsia" w:hAnsi="PT Sans" w:cstheme="majorBidi"/>
      <w:b/>
      <w:bCs/>
      <w:color w:val="00A99C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45354"/>
    <w:rPr>
      <w:rFonts w:ascii="PT Sans" w:eastAsiaTheme="majorEastAsia" w:hAnsi="PT Sans" w:cstheme="majorBidi"/>
      <w:b/>
      <w:bCs/>
      <w:color w:val="00A99C"/>
      <w:sz w:val="36"/>
      <w:szCs w:val="36"/>
    </w:rPr>
  </w:style>
  <w:style w:type="paragraph" w:styleId="BodyText3">
    <w:name w:val="Body Text 3"/>
    <w:basedOn w:val="Normal"/>
    <w:link w:val="BodyText3Char"/>
    <w:uiPriority w:val="99"/>
    <w:unhideWhenUsed/>
    <w:rsid w:val="00745354"/>
    <w:pPr>
      <w:suppressAutoHyphens/>
      <w:spacing w:after="120"/>
      <w:ind w:left="720" w:right="720"/>
    </w:pPr>
    <w:rPr>
      <w:rFonts w:ascii="Lato" w:hAnsi="Lato"/>
      <w:noProof/>
      <w:sz w:val="26"/>
      <w:szCs w:val="26"/>
    </w:rPr>
  </w:style>
  <w:style w:type="character" w:customStyle="1" w:styleId="BodyText3Char">
    <w:name w:val="Body Text 3 Char"/>
    <w:basedOn w:val="DefaultParagraphFont"/>
    <w:link w:val="BodyText3"/>
    <w:uiPriority w:val="99"/>
    <w:rsid w:val="00745354"/>
    <w:rPr>
      <w:rFonts w:ascii="Lato" w:hAnsi="Lato"/>
      <w:noProof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7A70C7"/>
    <w:pPr>
      <w:spacing w:after="200"/>
    </w:pPr>
    <w:rPr>
      <w:rFonts w:ascii="Lato Bold" w:hAnsi="Lato Bold"/>
      <w:bCs/>
      <w:color w:val="000000" w:themeColor="text1"/>
      <w:sz w:val="20"/>
      <w:szCs w:val="20"/>
    </w:rPr>
  </w:style>
  <w:style w:type="paragraph" w:customStyle="1" w:styleId="PhotoNumber">
    <w:name w:val="Photo Number"/>
    <w:basedOn w:val="Normal"/>
    <w:qFormat/>
    <w:rsid w:val="003770A4"/>
    <w:pPr>
      <w:jc w:val="center"/>
    </w:pPr>
    <w:rPr>
      <w:rFonts w:ascii="Lato Black" w:hAnsi="Lato Black"/>
      <w:color w:val="FFFFFF" w:themeColor="background1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23F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F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FD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F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FD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C85"/>
    <w:pPr>
      <w:keepNext/>
      <w:keepLines/>
      <w:spacing w:before="480" w:after="120"/>
      <w:ind w:left="3240"/>
      <w:outlineLvl w:val="0"/>
    </w:pPr>
    <w:rPr>
      <w:rFonts w:ascii="PT Sans" w:eastAsiaTheme="majorEastAsia" w:hAnsi="PT Sans" w:cstheme="majorBidi"/>
      <w:b/>
      <w:bCs/>
      <w:color w:val="00A99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C85"/>
    <w:pPr>
      <w:keepNext/>
      <w:keepLines/>
      <w:spacing w:after="120"/>
      <w:outlineLvl w:val="1"/>
    </w:pPr>
    <w:rPr>
      <w:rFonts w:ascii="PT Sans" w:eastAsiaTheme="majorEastAsia" w:hAnsi="PT Sans" w:cstheme="majorBidi"/>
      <w:b/>
      <w:bCs/>
      <w:color w:val="00A99C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5354"/>
    <w:pPr>
      <w:keepNext/>
      <w:keepLines/>
      <w:spacing w:before="360" w:after="120"/>
      <w:ind w:left="720" w:right="720"/>
      <w:outlineLvl w:val="2"/>
    </w:pPr>
    <w:rPr>
      <w:rFonts w:ascii="PT Sans" w:eastAsiaTheme="majorEastAsia" w:hAnsi="PT Sans" w:cstheme="majorBidi"/>
      <w:b/>
      <w:bCs/>
      <w:color w:val="00A99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641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641C0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862955"/>
    <w:pPr>
      <w:tabs>
        <w:tab w:val="left" w:pos="360"/>
      </w:tabs>
      <w:spacing w:after="180"/>
      <w:ind w:left="2880"/>
    </w:pPr>
    <w:rPr>
      <w:rFonts w:ascii="Lato Regular" w:hAnsi="Lato Regular"/>
      <w:noProof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862955"/>
    <w:rPr>
      <w:rFonts w:ascii="Lato Regular" w:hAnsi="Lato Regular"/>
      <w:noProof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53C85"/>
    <w:rPr>
      <w:rFonts w:ascii="PT Sans" w:eastAsiaTheme="majorEastAsia" w:hAnsi="PT Sans" w:cstheme="majorBidi"/>
      <w:b/>
      <w:bCs/>
      <w:color w:val="00A99C"/>
      <w:sz w:val="40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41C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41C0"/>
    <w:rPr>
      <w:rFonts w:ascii="Lucida Grande" w:hAnsi="Lucida Grande" w:cs="Lucida Grande"/>
    </w:rPr>
  </w:style>
  <w:style w:type="paragraph" w:styleId="Header">
    <w:name w:val="header"/>
    <w:basedOn w:val="Normal"/>
    <w:next w:val="Heading1"/>
    <w:link w:val="HeaderChar"/>
    <w:uiPriority w:val="99"/>
    <w:unhideWhenUsed/>
    <w:rsid w:val="00507AE0"/>
    <w:pPr>
      <w:tabs>
        <w:tab w:val="center" w:pos="4320"/>
        <w:tab w:val="right" w:pos="8640"/>
      </w:tabs>
    </w:pPr>
    <w:rPr>
      <w:rFonts w:ascii="PT Sans Narrow" w:hAnsi="PT Sans Narrow"/>
      <w:b/>
      <w:color w:val="FFFFFF" w:themeColor="background1"/>
      <w:sz w:val="64"/>
      <w:szCs w:val="64"/>
    </w:rPr>
  </w:style>
  <w:style w:type="character" w:customStyle="1" w:styleId="HeaderChar">
    <w:name w:val="Header Char"/>
    <w:basedOn w:val="DefaultParagraphFont"/>
    <w:link w:val="Header"/>
    <w:uiPriority w:val="99"/>
    <w:rsid w:val="00507AE0"/>
    <w:rPr>
      <w:rFonts w:ascii="PT Sans Narrow" w:hAnsi="PT Sans Narrow"/>
      <w:b/>
      <w:color w:val="FFFFFF" w:themeColor="background1"/>
      <w:sz w:val="64"/>
      <w:szCs w:val="64"/>
    </w:rPr>
  </w:style>
  <w:style w:type="paragraph" w:styleId="Footer">
    <w:name w:val="footer"/>
    <w:basedOn w:val="Normal"/>
    <w:link w:val="FooterChar"/>
    <w:uiPriority w:val="99"/>
    <w:unhideWhenUsed/>
    <w:rsid w:val="00520848"/>
    <w:pPr>
      <w:tabs>
        <w:tab w:val="center" w:pos="4320"/>
        <w:tab w:val="right" w:pos="8640"/>
      </w:tabs>
      <w:jc w:val="center"/>
    </w:pPr>
    <w:rPr>
      <w:rFonts w:ascii="PT Sans" w:hAnsi="PT Sans"/>
      <w:b/>
      <w:noProof/>
      <w:color w:val="FFFFFF" w:themeColor="background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20848"/>
    <w:rPr>
      <w:rFonts w:ascii="PT Sans" w:hAnsi="PT Sans"/>
      <w:b/>
      <w:noProof/>
      <w:color w:val="FFFFFF" w:themeColor="background1"/>
      <w:sz w:val="18"/>
      <w:szCs w:val="18"/>
    </w:rPr>
  </w:style>
  <w:style w:type="paragraph" w:styleId="List">
    <w:name w:val="List"/>
    <w:basedOn w:val="Normal"/>
    <w:uiPriority w:val="99"/>
    <w:unhideWhenUsed/>
    <w:rsid w:val="00125E17"/>
    <w:pPr>
      <w:suppressAutoHyphens/>
      <w:spacing w:after="180"/>
      <w:ind w:left="3240"/>
    </w:pPr>
    <w:rPr>
      <w:rFonts w:ascii="Lato Regular" w:hAnsi="Lato Regular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606B68"/>
    <w:pPr>
      <w:keepLines/>
      <w:suppressAutoHyphens/>
      <w:spacing w:after="120"/>
      <w:ind w:left="2790"/>
    </w:pPr>
    <w:rPr>
      <w:rFonts w:ascii="Lato Regular" w:hAnsi="Lato Regular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606B68"/>
    <w:rPr>
      <w:rFonts w:ascii="Lato Regular" w:hAnsi="Lato Regular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53C85"/>
    <w:rPr>
      <w:rFonts w:ascii="PT Sans" w:eastAsiaTheme="majorEastAsia" w:hAnsi="PT Sans" w:cstheme="majorBidi"/>
      <w:b/>
      <w:bCs/>
      <w:color w:val="00A99C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45354"/>
    <w:rPr>
      <w:rFonts w:ascii="PT Sans" w:eastAsiaTheme="majorEastAsia" w:hAnsi="PT Sans" w:cstheme="majorBidi"/>
      <w:b/>
      <w:bCs/>
      <w:color w:val="00A99C"/>
      <w:sz w:val="36"/>
      <w:szCs w:val="36"/>
    </w:rPr>
  </w:style>
  <w:style w:type="paragraph" w:styleId="BodyText3">
    <w:name w:val="Body Text 3"/>
    <w:basedOn w:val="Normal"/>
    <w:link w:val="BodyText3Char"/>
    <w:uiPriority w:val="99"/>
    <w:unhideWhenUsed/>
    <w:rsid w:val="00745354"/>
    <w:pPr>
      <w:suppressAutoHyphens/>
      <w:spacing w:after="120"/>
      <w:ind w:left="720" w:right="720"/>
    </w:pPr>
    <w:rPr>
      <w:rFonts w:ascii="Lato" w:hAnsi="Lato"/>
      <w:noProof/>
      <w:sz w:val="26"/>
      <w:szCs w:val="26"/>
    </w:rPr>
  </w:style>
  <w:style w:type="character" w:customStyle="1" w:styleId="BodyText3Char">
    <w:name w:val="Body Text 3 Char"/>
    <w:basedOn w:val="DefaultParagraphFont"/>
    <w:link w:val="BodyText3"/>
    <w:uiPriority w:val="99"/>
    <w:rsid w:val="00745354"/>
    <w:rPr>
      <w:rFonts w:ascii="Lato" w:hAnsi="Lato"/>
      <w:noProof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7A70C7"/>
    <w:pPr>
      <w:spacing w:after="200"/>
    </w:pPr>
    <w:rPr>
      <w:rFonts w:ascii="Lato Bold" w:hAnsi="Lato Bold"/>
      <w:bCs/>
      <w:color w:val="000000" w:themeColor="text1"/>
      <w:sz w:val="20"/>
      <w:szCs w:val="20"/>
    </w:rPr>
  </w:style>
  <w:style w:type="paragraph" w:customStyle="1" w:styleId="PhotoNumber">
    <w:name w:val="Photo Number"/>
    <w:basedOn w:val="Normal"/>
    <w:qFormat/>
    <w:rsid w:val="003770A4"/>
    <w:pPr>
      <w:jc w:val="center"/>
    </w:pPr>
    <w:rPr>
      <w:rFonts w:ascii="Lato Black" w:hAnsi="Lato Black"/>
      <w:color w:val="FFFFFF" w:themeColor="background1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23F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F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FD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F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F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2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aeostman:Downloads:BWB_template_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4A1788-9A39-1944-A84D-789D460B8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BWB_template_B.dotx</Template>
  <TotalTime>45</TotalTime>
  <Pages>2</Pages>
  <Words>351</Words>
  <Characters>2007</Characters>
  <Application>Microsoft Macintosh Word</Application>
  <DocSecurity>0</DocSecurity>
  <Lines>16</Lines>
  <Paragraphs>4</Paragraphs>
  <ScaleCrop>false</ScaleCrop>
  <Company>EMGD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Gordon</dc:creator>
  <cp:keywords/>
  <dc:description/>
  <cp:lastModifiedBy>Ali Jackson</cp:lastModifiedBy>
  <cp:revision>7</cp:revision>
  <cp:lastPrinted>2015-12-10T15:53:00Z</cp:lastPrinted>
  <dcterms:created xsi:type="dcterms:W3CDTF">2016-03-09T05:27:00Z</dcterms:created>
  <dcterms:modified xsi:type="dcterms:W3CDTF">2016-04-06T02:08:00Z</dcterms:modified>
</cp:coreProperties>
</file>